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0"/>
      </w:tblGrid>
      <w:tr w:rsidR="00F16677" w14:paraId="0920F9ED" w14:textId="77777777" w:rsidTr="00541B11">
        <w:trPr>
          <w:trHeight w:val="667"/>
        </w:trPr>
        <w:tc>
          <w:tcPr>
            <w:tcW w:w="9360" w:type="dxa"/>
            <w:shd w:val="clear" w:color="auto" w:fill="D9D9D9"/>
          </w:tcPr>
          <w:p w14:paraId="6FA78833" w14:textId="77777777" w:rsidR="00F16677" w:rsidRDefault="00F16677" w:rsidP="00541B11">
            <w:pPr>
              <w:pStyle w:val="TableParagraph"/>
              <w:spacing w:line="332" w:lineRule="exact"/>
              <w:ind w:left="118"/>
              <w:rPr>
                <w:b/>
                <w:sz w:val="29"/>
              </w:rPr>
            </w:pPr>
            <w:r>
              <w:rPr>
                <w:b/>
                <w:spacing w:val="-2"/>
                <w:sz w:val="29"/>
              </w:rPr>
              <w:t>Wildfire</w:t>
            </w:r>
            <w:r>
              <w:rPr>
                <w:b/>
                <w:spacing w:val="-12"/>
                <w:sz w:val="29"/>
              </w:rPr>
              <w:t xml:space="preserve"> </w:t>
            </w:r>
            <w:r>
              <w:rPr>
                <w:b/>
                <w:spacing w:val="-2"/>
                <w:sz w:val="29"/>
              </w:rPr>
              <w:t>Preparedness</w:t>
            </w:r>
            <w:r>
              <w:rPr>
                <w:b/>
                <w:spacing w:val="-21"/>
                <w:sz w:val="29"/>
              </w:rPr>
              <w:t xml:space="preserve"> </w:t>
            </w:r>
            <w:r>
              <w:rPr>
                <w:b/>
                <w:spacing w:val="-2"/>
                <w:sz w:val="29"/>
              </w:rPr>
              <w:t>Checklist</w:t>
            </w:r>
          </w:p>
        </w:tc>
      </w:tr>
      <w:tr w:rsidR="00F16677" w14:paraId="5C12F05B" w14:textId="77777777" w:rsidTr="00541B11">
        <w:trPr>
          <w:trHeight w:val="572"/>
        </w:trPr>
        <w:tc>
          <w:tcPr>
            <w:tcW w:w="9360" w:type="dxa"/>
          </w:tcPr>
          <w:p w14:paraId="5120B411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checklist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assessing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organization</w:t>
            </w:r>
          </w:p>
          <w:p w14:paraId="6EA8C824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wildfire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exposures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prevent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wildfires.</w:t>
            </w:r>
          </w:p>
        </w:tc>
      </w:tr>
    </w:tbl>
    <w:p w14:paraId="5D9BC6D2" w14:textId="77777777" w:rsidR="00F16677" w:rsidRDefault="00F16677" w:rsidP="009A2E68">
      <w:pPr>
        <w:spacing w:before="0" w:after="0"/>
      </w:pPr>
    </w:p>
    <w:p w14:paraId="3C27587B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6"/>
        <w:gridCol w:w="3152"/>
        <w:gridCol w:w="1248"/>
        <w:gridCol w:w="1264"/>
      </w:tblGrid>
      <w:tr w:rsidR="00F16677" w14:paraId="420B8026" w14:textId="77777777" w:rsidTr="00541B11">
        <w:trPr>
          <w:trHeight w:val="284"/>
        </w:trPr>
        <w:tc>
          <w:tcPr>
            <w:tcW w:w="3696" w:type="dxa"/>
            <w:shd w:val="clear" w:color="auto" w:fill="D9D9D9"/>
          </w:tcPr>
          <w:p w14:paraId="4C7A39A1" w14:textId="77777777" w:rsidR="00F16677" w:rsidRDefault="00F16677" w:rsidP="00541B11">
            <w:pPr>
              <w:pStyle w:val="TableParagraph"/>
              <w:spacing w:line="264" w:lineRule="exact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LOCATION</w:t>
            </w:r>
          </w:p>
        </w:tc>
        <w:tc>
          <w:tcPr>
            <w:tcW w:w="3152" w:type="dxa"/>
            <w:shd w:val="clear" w:color="auto" w:fill="D9D9D9"/>
          </w:tcPr>
          <w:p w14:paraId="0801B241" w14:textId="77777777" w:rsidR="00F16677" w:rsidRDefault="00F16677" w:rsidP="00541B11">
            <w:pPr>
              <w:pStyle w:val="TableParagraph"/>
              <w:spacing w:line="264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NAME</w:t>
            </w:r>
          </w:p>
        </w:tc>
        <w:tc>
          <w:tcPr>
            <w:tcW w:w="1248" w:type="dxa"/>
            <w:shd w:val="clear" w:color="auto" w:fill="D9D9D9"/>
          </w:tcPr>
          <w:p w14:paraId="44201625" w14:textId="77777777" w:rsidR="00F16677" w:rsidRDefault="00F16677" w:rsidP="00541B11">
            <w:pPr>
              <w:pStyle w:val="TableParagraph"/>
              <w:spacing w:line="264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  <w:tc>
          <w:tcPr>
            <w:tcW w:w="1264" w:type="dxa"/>
            <w:shd w:val="clear" w:color="auto" w:fill="D9D9D9"/>
          </w:tcPr>
          <w:p w14:paraId="1DFE5B91" w14:textId="77777777" w:rsidR="00F16677" w:rsidRDefault="00F16677" w:rsidP="00541B11">
            <w:pPr>
              <w:pStyle w:val="TableParagraph"/>
              <w:spacing w:line="264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TIME</w:t>
            </w:r>
          </w:p>
        </w:tc>
      </w:tr>
      <w:tr w:rsidR="00F16677" w14:paraId="3963EA5E" w14:textId="77777777" w:rsidTr="00541B11">
        <w:trPr>
          <w:trHeight w:val="556"/>
        </w:trPr>
        <w:tc>
          <w:tcPr>
            <w:tcW w:w="3696" w:type="dxa"/>
          </w:tcPr>
          <w:p w14:paraId="4E400DAB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52" w:type="dxa"/>
          </w:tcPr>
          <w:p w14:paraId="0A592720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8" w:type="dxa"/>
          </w:tcPr>
          <w:p w14:paraId="193EAD7A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4" w:type="dxa"/>
          </w:tcPr>
          <w:p w14:paraId="1491D34D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922F73B" w14:textId="77777777" w:rsidR="00F16677" w:rsidRDefault="00F16677" w:rsidP="009A2E68">
      <w:pPr>
        <w:spacing w:before="0" w:after="0"/>
      </w:pPr>
    </w:p>
    <w:p w14:paraId="5D737F87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280"/>
        <w:gridCol w:w="864"/>
        <w:gridCol w:w="864"/>
        <w:gridCol w:w="2912"/>
      </w:tblGrid>
      <w:tr w:rsidR="00F16677" w14:paraId="2B538D14" w14:textId="77777777" w:rsidTr="00541B11">
        <w:trPr>
          <w:trHeight w:val="411"/>
        </w:trPr>
        <w:tc>
          <w:tcPr>
            <w:tcW w:w="1440" w:type="dxa"/>
            <w:shd w:val="clear" w:color="auto" w:fill="D9D9D9"/>
          </w:tcPr>
          <w:p w14:paraId="32F049DE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CATEGORY:</w:t>
            </w:r>
          </w:p>
        </w:tc>
        <w:tc>
          <w:tcPr>
            <w:tcW w:w="7920" w:type="dxa"/>
            <w:gridSpan w:val="4"/>
            <w:shd w:val="clear" w:color="auto" w:fill="D9D9D9"/>
          </w:tcPr>
          <w:p w14:paraId="474E8BBC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Building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Preparedness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Fire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Resistance</w:t>
            </w:r>
          </w:p>
        </w:tc>
      </w:tr>
      <w:tr w:rsidR="00F16677" w14:paraId="568E4262" w14:textId="77777777" w:rsidTr="00541B11">
        <w:trPr>
          <w:trHeight w:val="284"/>
        </w:trPr>
        <w:tc>
          <w:tcPr>
            <w:tcW w:w="4720" w:type="dxa"/>
            <w:gridSpan w:val="2"/>
            <w:vMerge w:val="restart"/>
            <w:shd w:val="clear" w:color="auto" w:fill="D9D9D9"/>
          </w:tcPr>
          <w:p w14:paraId="3F5813AE" w14:textId="77777777" w:rsidR="00F16677" w:rsidRDefault="00F16677" w:rsidP="00541B11">
            <w:pPr>
              <w:pStyle w:val="TableParagraph"/>
              <w:spacing w:before="137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REQUIREMENTS</w:t>
            </w:r>
          </w:p>
        </w:tc>
        <w:tc>
          <w:tcPr>
            <w:tcW w:w="1728" w:type="dxa"/>
            <w:gridSpan w:val="2"/>
            <w:shd w:val="clear" w:color="auto" w:fill="D9D9D9"/>
          </w:tcPr>
          <w:p w14:paraId="30F7C4C4" w14:textId="77777777" w:rsidR="00F16677" w:rsidRDefault="00F16677" w:rsidP="00541B11">
            <w:pPr>
              <w:pStyle w:val="TableParagraph"/>
              <w:spacing w:line="264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MEETS</w:t>
            </w:r>
          </w:p>
        </w:tc>
        <w:tc>
          <w:tcPr>
            <w:tcW w:w="2912" w:type="dxa"/>
            <w:vMerge w:val="restart"/>
            <w:shd w:val="clear" w:color="auto" w:fill="D9D9D9"/>
          </w:tcPr>
          <w:p w14:paraId="2C4462C7" w14:textId="77777777" w:rsidR="00F16677" w:rsidRDefault="00F16677" w:rsidP="00541B11">
            <w:pPr>
              <w:pStyle w:val="TableParagraph"/>
              <w:spacing w:before="137"/>
              <w:ind w:lef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COMMENTS</w:t>
            </w:r>
          </w:p>
        </w:tc>
      </w:tr>
      <w:tr w:rsidR="00F16677" w14:paraId="23B6C93C" w14:textId="77777777" w:rsidTr="00541B11">
        <w:trPr>
          <w:trHeight w:val="283"/>
        </w:trPr>
        <w:tc>
          <w:tcPr>
            <w:tcW w:w="4720" w:type="dxa"/>
            <w:gridSpan w:val="2"/>
            <w:vMerge/>
            <w:tcBorders>
              <w:top w:val="nil"/>
            </w:tcBorders>
            <w:shd w:val="clear" w:color="auto" w:fill="D9D9D9"/>
          </w:tcPr>
          <w:p w14:paraId="2A959E7E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14:paraId="48EE0909" w14:textId="77777777" w:rsidR="00F16677" w:rsidRDefault="00F16677" w:rsidP="00541B11">
            <w:pPr>
              <w:pStyle w:val="TableParagraph"/>
              <w:spacing w:line="264" w:lineRule="exact"/>
              <w:ind w:left="2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YES</w:t>
            </w:r>
          </w:p>
        </w:tc>
        <w:tc>
          <w:tcPr>
            <w:tcW w:w="864" w:type="dxa"/>
            <w:shd w:val="clear" w:color="auto" w:fill="D9D9D9"/>
          </w:tcPr>
          <w:p w14:paraId="6EDD8020" w14:textId="77777777" w:rsidR="00F16677" w:rsidRDefault="00F16677" w:rsidP="00541B11">
            <w:pPr>
              <w:pStyle w:val="TableParagraph"/>
              <w:spacing w:line="264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14:paraId="42892E02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</w:tr>
      <w:tr w:rsidR="00F16677" w14:paraId="7C1F3561" w14:textId="77777777" w:rsidTr="00541B11">
        <w:trPr>
          <w:trHeight w:val="572"/>
        </w:trPr>
        <w:tc>
          <w:tcPr>
            <w:tcW w:w="4720" w:type="dxa"/>
            <w:gridSpan w:val="2"/>
          </w:tcPr>
          <w:p w14:paraId="3652D9B7" w14:textId="77777777" w:rsidR="00F16677" w:rsidRDefault="00F16677" w:rsidP="00541B11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z w:val="24"/>
              </w:rPr>
              <w:t>Roofing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fire-</w:t>
            </w:r>
            <w:r>
              <w:rPr>
                <w:spacing w:val="-2"/>
                <w:sz w:val="24"/>
              </w:rPr>
              <w:t>resistant.</w:t>
            </w:r>
          </w:p>
        </w:tc>
        <w:tc>
          <w:tcPr>
            <w:tcW w:w="864" w:type="dxa"/>
          </w:tcPr>
          <w:p w14:paraId="23770FEF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</w:tcPr>
          <w:p w14:paraId="29AAFE1F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12" w:type="dxa"/>
          </w:tcPr>
          <w:p w14:paraId="1FE3AAE1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6677" w14:paraId="5FA4CAD2" w14:textId="77777777" w:rsidTr="00541B11">
        <w:trPr>
          <w:trHeight w:val="587"/>
        </w:trPr>
        <w:tc>
          <w:tcPr>
            <w:tcW w:w="4720" w:type="dxa"/>
            <w:gridSpan w:val="2"/>
          </w:tcPr>
          <w:p w14:paraId="544FBA8E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Debris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roofs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gutters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been</w:t>
            </w:r>
          </w:p>
          <w:p w14:paraId="11B4BE38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removed.</w:t>
            </w:r>
          </w:p>
        </w:tc>
        <w:tc>
          <w:tcPr>
            <w:tcW w:w="864" w:type="dxa"/>
          </w:tcPr>
          <w:p w14:paraId="5DF21BA5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</w:tcPr>
          <w:p w14:paraId="2C1B76B7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12" w:type="dxa"/>
          </w:tcPr>
          <w:p w14:paraId="34A601EE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6677" w14:paraId="26AE4A4D" w14:textId="77777777" w:rsidTr="00541B11">
        <w:trPr>
          <w:trHeight w:val="572"/>
        </w:trPr>
        <w:tc>
          <w:tcPr>
            <w:tcW w:w="4720" w:type="dxa"/>
            <w:gridSpan w:val="2"/>
          </w:tcPr>
          <w:p w14:paraId="5005BF71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Vital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preserved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installing</w:t>
            </w:r>
          </w:p>
          <w:p w14:paraId="078E3423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fireproof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vaults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cabinets.</w:t>
            </w:r>
          </w:p>
        </w:tc>
        <w:tc>
          <w:tcPr>
            <w:tcW w:w="864" w:type="dxa"/>
          </w:tcPr>
          <w:p w14:paraId="7572CD45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</w:tcPr>
          <w:p w14:paraId="5039D6DD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12" w:type="dxa"/>
          </w:tcPr>
          <w:p w14:paraId="55F4AD6E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6677" w14:paraId="3DEBBF74" w14:textId="77777777" w:rsidTr="00541B11">
        <w:trPr>
          <w:trHeight w:val="572"/>
        </w:trPr>
        <w:tc>
          <w:tcPr>
            <w:tcW w:w="4720" w:type="dxa"/>
            <w:gridSpan w:val="2"/>
          </w:tcPr>
          <w:p w14:paraId="076530B0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Arrange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off-site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files.</w:t>
            </w:r>
          </w:p>
        </w:tc>
        <w:tc>
          <w:tcPr>
            <w:tcW w:w="864" w:type="dxa"/>
          </w:tcPr>
          <w:p w14:paraId="500972B4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</w:tcPr>
          <w:p w14:paraId="15824806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12" w:type="dxa"/>
          </w:tcPr>
          <w:p w14:paraId="4211BF7C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6677" w14:paraId="7B61516A" w14:textId="77777777" w:rsidTr="00541B11">
        <w:trPr>
          <w:trHeight w:val="1163"/>
        </w:trPr>
        <w:tc>
          <w:tcPr>
            <w:tcW w:w="4720" w:type="dxa"/>
            <w:gridSpan w:val="2"/>
          </w:tcPr>
          <w:p w14:paraId="181CA2F4" w14:textId="77777777" w:rsidR="00F16677" w:rsidRDefault="00F16677" w:rsidP="00541B11">
            <w:pPr>
              <w:pStyle w:val="TableParagraph"/>
              <w:spacing w:line="235" w:lineRule="auto"/>
              <w:ind w:left="118" w:right="332"/>
              <w:jc w:val="both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construction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future facilities, and upgrades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facilities, using fire resistant materials (especially</w:t>
            </w:r>
          </w:p>
          <w:p w14:paraId="1DA42E01" w14:textId="77777777" w:rsidR="00F16677" w:rsidRDefault="00F16677" w:rsidP="00541B11">
            <w:pPr>
              <w:pStyle w:val="TableParagraph"/>
              <w:spacing w:before="12" w:line="271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roofing).</w:t>
            </w:r>
          </w:p>
        </w:tc>
        <w:tc>
          <w:tcPr>
            <w:tcW w:w="864" w:type="dxa"/>
          </w:tcPr>
          <w:p w14:paraId="3E859B27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</w:tcPr>
          <w:p w14:paraId="269E0940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12" w:type="dxa"/>
          </w:tcPr>
          <w:p w14:paraId="17D5AD2D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6677" w14:paraId="2524630E" w14:textId="77777777" w:rsidTr="00541B11">
        <w:trPr>
          <w:trHeight w:val="571"/>
        </w:trPr>
        <w:tc>
          <w:tcPr>
            <w:tcW w:w="4720" w:type="dxa"/>
            <w:gridSpan w:val="2"/>
          </w:tcPr>
          <w:p w14:paraId="5F7D46F1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Maintain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inventories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</w:t>
            </w:r>
          </w:p>
          <w:p w14:paraId="64177A11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entity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(lists,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pictures,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videotapes).</w:t>
            </w:r>
          </w:p>
        </w:tc>
        <w:tc>
          <w:tcPr>
            <w:tcW w:w="864" w:type="dxa"/>
          </w:tcPr>
          <w:p w14:paraId="73B2DB4E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</w:tcPr>
          <w:p w14:paraId="2F942637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12" w:type="dxa"/>
          </w:tcPr>
          <w:p w14:paraId="618ACE97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6677" w14:paraId="1CA43DCE" w14:textId="77777777" w:rsidTr="00541B11">
        <w:trPr>
          <w:trHeight w:val="572"/>
        </w:trPr>
        <w:tc>
          <w:tcPr>
            <w:tcW w:w="4720" w:type="dxa"/>
            <w:gridSpan w:val="2"/>
          </w:tcPr>
          <w:p w14:paraId="7FF8CEA6" w14:textId="77777777" w:rsidR="00F16677" w:rsidRDefault="00F16677" w:rsidP="00F16677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Install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notice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entrances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</w:t>
            </w:r>
            <w:r>
              <w:rPr>
                <w:sz w:val="24"/>
              </w:rPr>
              <w:t xml:space="preserve"> facilities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hazardous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stored.</w:t>
            </w:r>
          </w:p>
        </w:tc>
        <w:tc>
          <w:tcPr>
            <w:tcW w:w="864" w:type="dxa"/>
          </w:tcPr>
          <w:p w14:paraId="071CA9D9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</w:tcPr>
          <w:p w14:paraId="71ACA0E7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12" w:type="dxa"/>
          </w:tcPr>
          <w:p w14:paraId="06A5AB2B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6677" w14:paraId="5962D195" w14:textId="77777777" w:rsidTr="00541B11">
        <w:trPr>
          <w:trHeight w:val="588"/>
        </w:trPr>
        <w:tc>
          <w:tcPr>
            <w:tcW w:w="4720" w:type="dxa"/>
            <w:gridSpan w:val="2"/>
          </w:tcPr>
          <w:p w14:paraId="63E3CF9E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Repair 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replace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missing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roof</w:t>
            </w:r>
          </w:p>
          <w:p w14:paraId="35A0BAB0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tiles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shingles 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prevent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ember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penetration</w:t>
            </w:r>
          </w:p>
        </w:tc>
        <w:tc>
          <w:tcPr>
            <w:tcW w:w="864" w:type="dxa"/>
          </w:tcPr>
          <w:p w14:paraId="7226C70E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</w:tcPr>
          <w:p w14:paraId="54AF4B1D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12" w:type="dxa"/>
          </w:tcPr>
          <w:p w14:paraId="63E16815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6677" w14:paraId="51D357D1" w14:textId="77777777" w:rsidTr="00541B11">
        <w:trPr>
          <w:trHeight w:val="860"/>
        </w:trPr>
        <w:tc>
          <w:tcPr>
            <w:tcW w:w="4720" w:type="dxa"/>
            <w:gridSpan w:val="2"/>
          </w:tcPr>
          <w:p w14:paraId="3F0F26CF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Install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1/8-inch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metal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screens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over</w:t>
            </w:r>
          </w:p>
          <w:p w14:paraId="43509955" w14:textId="77777777" w:rsidR="00F16677" w:rsidRDefault="00F16677" w:rsidP="00541B11">
            <w:pPr>
              <w:pStyle w:val="TableParagraph"/>
              <w:spacing w:line="288" w:lineRule="exact"/>
              <w:ind w:left="118" w:right="153"/>
              <w:rPr>
                <w:sz w:val="24"/>
              </w:rPr>
            </w:pPr>
            <w:r>
              <w:rPr>
                <w:sz w:val="24"/>
              </w:rPr>
              <w:t>vents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in eaves,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attic vents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openings to prevent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ember penetration.</w:t>
            </w:r>
          </w:p>
        </w:tc>
        <w:tc>
          <w:tcPr>
            <w:tcW w:w="864" w:type="dxa"/>
          </w:tcPr>
          <w:p w14:paraId="06172C52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</w:tcPr>
          <w:p w14:paraId="420C027B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12" w:type="dxa"/>
          </w:tcPr>
          <w:p w14:paraId="61C80777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6677" w14:paraId="2B2A5153" w14:textId="77777777" w:rsidTr="00541B11">
        <w:trPr>
          <w:trHeight w:val="572"/>
        </w:trPr>
        <w:tc>
          <w:tcPr>
            <w:tcW w:w="4720" w:type="dxa"/>
            <w:gridSpan w:val="2"/>
          </w:tcPr>
          <w:p w14:paraId="33DCC2DF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Repair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replace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damaged</w:t>
            </w:r>
          </w:p>
          <w:p w14:paraId="372CA59A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window screens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broken </w:t>
            </w:r>
            <w:r>
              <w:rPr>
                <w:spacing w:val="-2"/>
                <w:sz w:val="24"/>
              </w:rPr>
              <w:t>windows.</w:t>
            </w:r>
          </w:p>
        </w:tc>
        <w:tc>
          <w:tcPr>
            <w:tcW w:w="864" w:type="dxa"/>
          </w:tcPr>
          <w:p w14:paraId="46D9CE73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64" w:type="dxa"/>
          </w:tcPr>
          <w:p w14:paraId="2CD1F2E3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12" w:type="dxa"/>
          </w:tcPr>
          <w:p w14:paraId="0D5FB187" w14:textId="77777777" w:rsidR="00F16677" w:rsidRDefault="00F16677" w:rsidP="00541B1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16677" w14:paraId="4F16AAF0" w14:textId="77777777" w:rsidTr="001B027D">
        <w:trPr>
          <w:trHeight w:val="1179"/>
        </w:trPr>
        <w:tc>
          <w:tcPr>
            <w:tcW w:w="4720" w:type="dxa"/>
            <w:gridSpan w:val="2"/>
          </w:tcPr>
          <w:p w14:paraId="117EA95C" w14:textId="77777777" w:rsidR="00F16677" w:rsidRDefault="00F16677" w:rsidP="00541B11">
            <w:pPr>
              <w:pStyle w:val="TableParagraph"/>
              <w:spacing w:line="264" w:lineRule="exact"/>
              <w:ind w:left="118"/>
              <w:rPr>
                <w:sz w:val="24"/>
              </w:rPr>
            </w:pPr>
            <w:r>
              <w:rPr>
                <w:sz w:val="24"/>
              </w:rPr>
              <w:t>Consider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installing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shutters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or</w:t>
            </w:r>
          </w:p>
          <w:p w14:paraId="4333D77C" w14:textId="0326EDC9" w:rsidR="00F16677" w:rsidRDefault="003541C2" w:rsidP="00541B11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 w:rsidRPr="003541C2">
              <w:rPr>
                <w:sz w:val="24"/>
              </w:rPr>
              <w:t>s</w:t>
            </w:r>
            <w:r w:rsidR="00F16677" w:rsidRPr="003541C2">
              <w:rPr>
                <w:sz w:val="24"/>
              </w:rPr>
              <w:t>creen</w:t>
            </w:r>
            <w:r w:rsidR="00F16677" w:rsidRPr="006E5F37">
              <w:rPr>
                <w:color w:val="FF0000"/>
                <w:spacing w:val="-7"/>
                <w:sz w:val="24"/>
              </w:rPr>
              <w:t xml:space="preserve"> </w:t>
            </w:r>
            <w:r w:rsidR="00F16677">
              <w:rPr>
                <w:sz w:val="24"/>
              </w:rPr>
              <w:t>or</w:t>
            </w:r>
            <w:r w:rsidR="00F16677">
              <w:rPr>
                <w:spacing w:val="-12"/>
                <w:sz w:val="24"/>
              </w:rPr>
              <w:t xml:space="preserve"> </w:t>
            </w:r>
            <w:r w:rsidR="00F16677">
              <w:rPr>
                <w:sz w:val="24"/>
              </w:rPr>
              <w:t>box-in</w:t>
            </w:r>
            <w:r w:rsidR="00F16677">
              <w:rPr>
                <w:spacing w:val="-7"/>
                <w:sz w:val="24"/>
              </w:rPr>
              <w:t xml:space="preserve"> </w:t>
            </w:r>
            <w:r w:rsidR="00F16677">
              <w:rPr>
                <w:sz w:val="24"/>
              </w:rPr>
              <w:t>areas</w:t>
            </w:r>
            <w:r w:rsidR="00F16677">
              <w:rPr>
                <w:spacing w:val="-7"/>
                <w:sz w:val="24"/>
              </w:rPr>
              <w:t xml:space="preserve"> </w:t>
            </w:r>
            <w:r w:rsidR="00F16677">
              <w:rPr>
                <w:sz w:val="24"/>
              </w:rPr>
              <w:t>below</w:t>
            </w:r>
            <w:r w:rsidR="00F16677">
              <w:rPr>
                <w:spacing w:val="-4"/>
                <w:sz w:val="24"/>
              </w:rPr>
              <w:t xml:space="preserve"> </w:t>
            </w:r>
            <w:r w:rsidR="00F16677">
              <w:rPr>
                <w:sz w:val="24"/>
              </w:rPr>
              <w:t>patios and</w:t>
            </w:r>
            <w:r w:rsidR="00F16677">
              <w:rPr>
                <w:spacing w:val="-7"/>
                <w:sz w:val="24"/>
              </w:rPr>
              <w:t xml:space="preserve"> </w:t>
            </w:r>
            <w:r w:rsidR="00F16677">
              <w:rPr>
                <w:sz w:val="24"/>
              </w:rPr>
              <w:t>decks with wire</w:t>
            </w:r>
            <w:r w:rsidR="00F16677">
              <w:rPr>
                <w:spacing w:val="40"/>
                <w:sz w:val="24"/>
              </w:rPr>
              <w:t xml:space="preserve"> </w:t>
            </w:r>
            <w:r w:rsidR="00F16677">
              <w:rPr>
                <w:sz w:val="24"/>
              </w:rPr>
              <w:t>mesh</w:t>
            </w:r>
            <w:r w:rsidR="00F16677">
              <w:rPr>
                <w:spacing w:val="-2"/>
                <w:sz w:val="24"/>
              </w:rPr>
              <w:t xml:space="preserve"> </w:t>
            </w:r>
            <w:r w:rsidR="00F16677">
              <w:rPr>
                <w:sz w:val="24"/>
              </w:rPr>
              <w:t>to prevent</w:t>
            </w:r>
            <w:r w:rsidR="00F16677">
              <w:rPr>
                <w:spacing w:val="-6"/>
                <w:sz w:val="24"/>
              </w:rPr>
              <w:t xml:space="preserve"> </w:t>
            </w:r>
            <w:r w:rsidR="00F16677">
              <w:rPr>
                <w:sz w:val="24"/>
              </w:rPr>
              <w:t>debris and</w:t>
            </w:r>
          </w:p>
          <w:p w14:paraId="36DE7834" w14:textId="77777777" w:rsidR="00F16677" w:rsidRDefault="00F16677" w:rsidP="00541B11">
            <w:pPr>
              <w:pStyle w:val="TableParagraph"/>
              <w:spacing w:before="11"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combustible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materials from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accumulating.</w:t>
            </w:r>
          </w:p>
        </w:tc>
        <w:tc>
          <w:tcPr>
            <w:tcW w:w="864" w:type="dxa"/>
          </w:tcPr>
          <w:p w14:paraId="0FB639A9" w14:textId="77777777" w:rsidR="00F16677" w:rsidRDefault="00F16677" w:rsidP="00541B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4" w:type="dxa"/>
          </w:tcPr>
          <w:p w14:paraId="5CCEC8E8" w14:textId="77777777" w:rsidR="00F16677" w:rsidRDefault="00F16677" w:rsidP="00541B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</w:tcPr>
          <w:p w14:paraId="03FE552F" w14:textId="77777777" w:rsidR="00F16677" w:rsidRDefault="00F16677" w:rsidP="00541B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3A8A23D" w14:textId="77777777" w:rsidR="00F16677" w:rsidRPr="009A2E68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0"/>
        <w:gridCol w:w="864"/>
        <w:gridCol w:w="864"/>
        <w:gridCol w:w="2912"/>
      </w:tblGrid>
      <w:tr w:rsidR="00F16677" w14:paraId="3ED6735C" w14:textId="77777777" w:rsidTr="00541B11">
        <w:trPr>
          <w:trHeight w:val="860"/>
        </w:trPr>
        <w:tc>
          <w:tcPr>
            <w:tcW w:w="4720" w:type="dxa"/>
          </w:tcPr>
          <w:p w14:paraId="6764CAF6" w14:textId="77777777" w:rsidR="00F16677" w:rsidRDefault="00F16677" w:rsidP="00541B11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Move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flammable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away from wall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exteriors,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mulch,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flammable</w:t>
            </w:r>
          </w:p>
          <w:p w14:paraId="20CB202D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plants,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needles.</w:t>
            </w:r>
          </w:p>
        </w:tc>
        <w:tc>
          <w:tcPr>
            <w:tcW w:w="864" w:type="dxa"/>
          </w:tcPr>
          <w:p w14:paraId="2B9E2BE6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E06F05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B3E447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</w:tbl>
    <w:p w14:paraId="4414653E" w14:textId="77777777" w:rsidR="00176937" w:rsidRDefault="00176937" w:rsidP="009A2E68">
      <w:pPr>
        <w:spacing w:before="0" w:after="0"/>
      </w:pPr>
    </w:p>
    <w:p w14:paraId="5D7CC6AD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280"/>
        <w:gridCol w:w="864"/>
        <w:gridCol w:w="864"/>
        <w:gridCol w:w="2912"/>
      </w:tblGrid>
      <w:tr w:rsidR="00F16677" w14:paraId="6187A6AC" w14:textId="77777777" w:rsidTr="00541B11">
        <w:trPr>
          <w:trHeight w:val="427"/>
        </w:trPr>
        <w:tc>
          <w:tcPr>
            <w:tcW w:w="1440" w:type="dxa"/>
            <w:shd w:val="clear" w:color="auto" w:fill="D9D9D9"/>
          </w:tcPr>
          <w:p w14:paraId="16DEBBCF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CATEGORY:</w:t>
            </w:r>
          </w:p>
        </w:tc>
        <w:tc>
          <w:tcPr>
            <w:tcW w:w="7920" w:type="dxa"/>
            <w:gridSpan w:val="4"/>
            <w:shd w:val="clear" w:color="auto" w:fill="D9D9D9"/>
          </w:tcPr>
          <w:p w14:paraId="79D7A952" w14:textId="24FCB2B4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Immediate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Zone: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0 to</w:t>
            </w:r>
            <w:r>
              <w:rPr>
                <w:b/>
                <w:spacing w:val="-8"/>
                <w:sz w:val="24"/>
              </w:rPr>
              <w:t xml:space="preserve"> </w:t>
            </w:r>
            <w:r w:rsidR="003541C2">
              <w:rPr>
                <w:b/>
                <w:sz w:val="24"/>
              </w:rPr>
              <w:t xml:space="preserve">10 feet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facility</w:t>
            </w:r>
          </w:p>
        </w:tc>
      </w:tr>
      <w:tr w:rsidR="00F16677" w14:paraId="2684FC1C" w14:textId="77777777" w:rsidTr="00541B11">
        <w:trPr>
          <w:trHeight w:val="284"/>
        </w:trPr>
        <w:tc>
          <w:tcPr>
            <w:tcW w:w="4720" w:type="dxa"/>
            <w:gridSpan w:val="2"/>
            <w:vMerge w:val="restart"/>
            <w:shd w:val="clear" w:color="auto" w:fill="D9D9D9"/>
          </w:tcPr>
          <w:p w14:paraId="2C12064D" w14:textId="77777777" w:rsidR="00F16677" w:rsidRDefault="00F16677" w:rsidP="00541B11">
            <w:pPr>
              <w:pStyle w:val="TableParagraph"/>
              <w:spacing w:before="137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REQUIREMENTS</w:t>
            </w:r>
          </w:p>
        </w:tc>
        <w:tc>
          <w:tcPr>
            <w:tcW w:w="1728" w:type="dxa"/>
            <w:gridSpan w:val="2"/>
            <w:shd w:val="clear" w:color="auto" w:fill="D9D9D9"/>
          </w:tcPr>
          <w:p w14:paraId="4A888E71" w14:textId="77777777" w:rsidR="00F16677" w:rsidRDefault="00F16677" w:rsidP="00541B11">
            <w:pPr>
              <w:pStyle w:val="TableParagraph"/>
              <w:spacing w:line="264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MEETS</w:t>
            </w:r>
          </w:p>
        </w:tc>
        <w:tc>
          <w:tcPr>
            <w:tcW w:w="2912" w:type="dxa"/>
            <w:vMerge w:val="restart"/>
            <w:shd w:val="clear" w:color="auto" w:fill="D9D9D9"/>
          </w:tcPr>
          <w:p w14:paraId="73CD500D" w14:textId="77777777" w:rsidR="00F16677" w:rsidRDefault="00F16677" w:rsidP="00541B11">
            <w:pPr>
              <w:pStyle w:val="TableParagraph"/>
              <w:spacing w:before="137"/>
              <w:ind w:lef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COMMENTS</w:t>
            </w:r>
          </w:p>
        </w:tc>
      </w:tr>
      <w:tr w:rsidR="00F16677" w14:paraId="2261EDEE" w14:textId="77777777" w:rsidTr="00541B11">
        <w:trPr>
          <w:trHeight w:val="283"/>
        </w:trPr>
        <w:tc>
          <w:tcPr>
            <w:tcW w:w="4720" w:type="dxa"/>
            <w:gridSpan w:val="2"/>
            <w:vMerge/>
            <w:tcBorders>
              <w:top w:val="nil"/>
            </w:tcBorders>
            <w:shd w:val="clear" w:color="auto" w:fill="D9D9D9"/>
          </w:tcPr>
          <w:p w14:paraId="56C87B89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14:paraId="64382DE7" w14:textId="77777777" w:rsidR="00F16677" w:rsidRDefault="00F16677" w:rsidP="00541B11">
            <w:pPr>
              <w:pStyle w:val="TableParagraph"/>
              <w:spacing w:line="264" w:lineRule="exact"/>
              <w:ind w:left="2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YES</w:t>
            </w:r>
          </w:p>
        </w:tc>
        <w:tc>
          <w:tcPr>
            <w:tcW w:w="864" w:type="dxa"/>
            <w:shd w:val="clear" w:color="auto" w:fill="D9D9D9"/>
          </w:tcPr>
          <w:p w14:paraId="5A45EFC7" w14:textId="77777777" w:rsidR="00F16677" w:rsidRDefault="00F16677" w:rsidP="00541B11">
            <w:pPr>
              <w:pStyle w:val="TableParagraph"/>
              <w:spacing w:line="264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14:paraId="480C7E9B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</w:tr>
      <w:tr w:rsidR="00F16677" w14:paraId="13C73E9B" w14:textId="77777777" w:rsidTr="00541B11">
        <w:trPr>
          <w:trHeight w:val="860"/>
        </w:trPr>
        <w:tc>
          <w:tcPr>
            <w:tcW w:w="4720" w:type="dxa"/>
            <w:gridSpan w:val="2"/>
          </w:tcPr>
          <w:p w14:paraId="21F19356" w14:textId="321F0E2C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combustible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vegetation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11"/>
                <w:sz w:val="24"/>
              </w:rPr>
              <w:t xml:space="preserve"> </w:t>
            </w:r>
            <w:r w:rsidR="00796B1C"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 xml:space="preserve"> </w:t>
            </w:r>
            <w:r w:rsidRPr="003541C2">
              <w:rPr>
                <w:sz w:val="24"/>
              </w:rPr>
              <w:t>feet</w:t>
            </w:r>
            <w:r w:rsidRPr="006E5F37">
              <w:rPr>
                <w:color w:val="FF0000"/>
                <w:spacing w:val="-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of</w:t>
            </w:r>
          </w:p>
          <w:p w14:paraId="4BAE15D8" w14:textId="77777777" w:rsidR="00F16677" w:rsidRDefault="00F16677" w:rsidP="00541B11">
            <w:pPr>
              <w:pStyle w:val="TableParagraph"/>
              <w:spacing w:line="288" w:lineRule="exact"/>
              <w:ind w:left="118"/>
              <w:rPr>
                <w:sz w:val="24"/>
              </w:rPr>
            </w:pPr>
            <w:r>
              <w:rPr>
                <w:sz w:val="24"/>
              </w:rPr>
              <w:t>outside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perimeter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(use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decorative rock or fire-resistant landscaping)</w:t>
            </w:r>
          </w:p>
        </w:tc>
        <w:tc>
          <w:tcPr>
            <w:tcW w:w="864" w:type="dxa"/>
          </w:tcPr>
          <w:p w14:paraId="7088E3D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E9ACB23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236FD19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55BBA434" w14:textId="77777777" w:rsidTr="00541B11">
        <w:trPr>
          <w:trHeight w:val="588"/>
        </w:trPr>
        <w:tc>
          <w:tcPr>
            <w:tcW w:w="4720" w:type="dxa"/>
            <w:gridSpan w:val="2"/>
          </w:tcPr>
          <w:p w14:paraId="5DB98A1D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Remove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leaves 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branches </w:t>
            </w:r>
            <w:r>
              <w:rPr>
                <w:spacing w:val="-4"/>
                <w:sz w:val="24"/>
              </w:rPr>
              <w:t>that</w:t>
            </w:r>
          </w:p>
          <w:p w14:paraId="31F45127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blow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area.</w:t>
            </w:r>
          </w:p>
        </w:tc>
        <w:tc>
          <w:tcPr>
            <w:tcW w:w="864" w:type="dxa"/>
          </w:tcPr>
          <w:p w14:paraId="04DA1E1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3EC1E2F3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2F2C68C2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66B92F1B" w14:textId="77777777" w:rsidTr="00541B11">
        <w:trPr>
          <w:trHeight w:val="571"/>
        </w:trPr>
        <w:tc>
          <w:tcPr>
            <w:tcW w:w="4720" w:type="dxa"/>
            <w:gridSpan w:val="2"/>
          </w:tcPr>
          <w:p w14:paraId="1A9754E8" w14:textId="77777777" w:rsidR="00F16677" w:rsidRDefault="00F16677" w:rsidP="00965F26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Never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store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firewood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in this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area.</w:t>
            </w:r>
          </w:p>
        </w:tc>
        <w:tc>
          <w:tcPr>
            <w:tcW w:w="864" w:type="dxa"/>
          </w:tcPr>
          <w:p w14:paraId="3AA0FEFB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D62AD96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5DAA3B7E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3EF5CAD8" w14:textId="77777777" w:rsidTr="00541B11">
        <w:trPr>
          <w:trHeight w:val="572"/>
        </w:trPr>
        <w:tc>
          <w:tcPr>
            <w:tcW w:w="4720" w:type="dxa"/>
            <w:gridSpan w:val="2"/>
          </w:tcPr>
          <w:p w14:paraId="695112F2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Tree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branches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extend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this</w:t>
            </w:r>
          </w:p>
          <w:p w14:paraId="6650BC95" w14:textId="77777777" w:rsidR="00F16677" w:rsidRDefault="00F16677" w:rsidP="00541B11">
            <w:pPr>
              <w:pStyle w:val="TableParagraph"/>
              <w:spacing w:before="11"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roof.</w:t>
            </w:r>
          </w:p>
        </w:tc>
        <w:tc>
          <w:tcPr>
            <w:tcW w:w="864" w:type="dxa"/>
          </w:tcPr>
          <w:p w14:paraId="425F84D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577BE03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3DC162B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7F75F1" w14:paraId="4FE49682" w14:textId="77777777" w:rsidTr="00541B11">
        <w:trPr>
          <w:trHeight w:val="572"/>
        </w:trPr>
        <w:tc>
          <w:tcPr>
            <w:tcW w:w="4720" w:type="dxa"/>
            <w:gridSpan w:val="2"/>
          </w:tcPr>
          <w:p w14:paraId="612522CA" w14:textId="1EE3BEFC" w:rsidR="007F75F1" w:rsidRDefault="007F75F1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Move propane tanks to intermediate zone.</w:t>
            </w:r>
          </w:p>
        </w:tc>
        <w:tc>
          <w:tcPr>
            <w:tcW w:w="864" w:type="dxa"/>
          </w:tcPr>
          <w:p w14:paraId="68B48CB3" w14:textId="77777777" w:rsidR="007F75F1" w:rsidRDefault="007F75F1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7186AFC0" w14:textId="77777777" w:rsidR="007F75F1" w:rsidRDefault="007F75F1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57115B33" w14:textId="77777777" w:rsidR="007F75F1" w:rsidRDefault="007F75F1" w:rsidP="00541B11">
            <w:pPr>
              <w:pStyle w:val="TableParagraph"/>
              <w:rPr>
                <w:rFonts w:ascii="Times New Roman"/>
              </w:rPr>
            </w:pPr>
          </w:p>
        </w:tc>
      </w:tr>
    </w:tbl>
    <w:p w14:paraId="7673A6AB" w14:textId="77777777" w:rsidR="00F16677" w:rsidRDefault="00F16677" w:rsidP="009A2E68">
      <w:pPr>
        <w:spacing w:before="0" w:after="0"/>
      </w:pPr>
    </w:p>
    <w:p w14:paraId="4DCDE508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280"/>
        <w:gridCol w:w="864"/>
        <w:gridCol w:w="864"/>
        <w:gridCol w:w="2912"/>
      </w:tblGrid>
      <w:tr w:rsidR="00F16677" w14:paraId="651C4C1E" w14:textId="77777777" w:rsidTr="00541B11">
        <w:trPr>
          <w:trHeight w:val="411"/>
        </w:trPr>
        <w:tc>
          <w:tcPr>
            <w:tcW w:w="1440" w:type="dxa"/>
            <w:shd w:val="clear" w:color="auto" w:fill="D9D9D9"/>
          </w:tcPr>
          <w:p w14:paraId="6ED847EF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CATEGORY:</w:t>
            </w:r>
          </w:p>
        </w:tc>
        <w:tc>
          <w:tcPr>
            <w:tcW w:w="7920" w:type="dxa"/>
            <w:gridSpan w:val="4"/>
            <w:shd w:val="clear" w:color="auto" w:fill="D9D9D9"/>
          </w:tcPr>
          <w:p w14:paraId="7A4C8878" w14:textId="316DB3CE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Intermediate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Zone:</w:t>
            </w:r>
            <w:r>
              <w:rPr>
                <w:b/>
                <w:spacing w:val="5"/>
                <w:sz w:val="24"/>
              </w:rPr>
              <w:t xml:space="preserve"> </w:t>
            </w:r>
            <w:r w:rsidR="003541C2"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9"/>
                <w:sz w:val="24"/>
              </w:rPr>
              <w:t xml:space="preserve"> </w:t>
            </w:r>
            <w:r w:rsidR="003541C2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0</w:t>
            </w:r>
            <w:r>
              <w:rPr>
                <w:b/>
                <w:spacing w:val="14"/>
                <w:sz w:val="24"/>
              </w:rPr>
              <w:t xml:space="preserve"> </w:t>
            </w:r>
            <w:r w:rsidR="003541C2" w:rsidRPr="003541C2">
              <w:rPr>
                <w:b/>
                <w:sz w:val="24"/>
              </w:rPr>
              <w:t>feet</w:t>
            </w:r>
            <w:r w:rsidRPr="006E5F37">
              <w:rPr>
                <w:b/>
                <w:color w:val="FF0000"/>
                <w:spacing w:val="-26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facility</w:t>
            </w:r>
          </w:p>
        </w:tc>
      </w:tr>
      <w:tr w:rsidR="00F16677" w14:paraId="6CEB53D8" w14:textId="77777777" w:rsidTr="00541B11">
        <w:trPr>
          <w:trHeight w:val="284"/>
        </w:trPr>
        <w:tc>
          <w:tcPr>
            <w:tcW w:w="4720" w:type="dxa"/>
            <w:gridSpan w:val="2"/>
            <w:vMerge w:val="restart"/>
            <w:shd w:val="clear" w:color="auto" w:fill="D9D9D9"/>
          </w:tcPr>
          <w:p w14:paraId="09A103BA" w14:textId="77777777" w:rsidR="00F16677" w:rsidRDefault="00F16677" w:rsidP="00541B11">
            <w:pPr>
              <w:pStyle w:val="TableParagraph"/>
              <w:spacing w:before="137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REQUIREMENTS</w:t>
            </w:r>
          </w:p>
        </w:tc>
        <w:tc>
          <w:tcPr>
            <w:tcW w:w="1728" w:type="dxa"/>
            <w:gridSpan w:val="2"/>
            <w:shd w:val="clear" w:color="auto" w:fill="D9D9D9"/>
          </w:tcPr>
          <w:p w14:paraId="0118AE79" w14:textId="77777777" w:rsidR="00F16677" w:rsidRDefault="00F16677" w:rsidP="00541B11">
            <w:pPr>
              <w:pStyle w:val="TableParagraph"/>
              <w:spacing w:line="264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MEETS</w:t>
            </w:r>
          </w:p>
        </w:tc>
        <w:tc>
          <w:tcPr>
            <w:tcW w:w="2912" w:type="dxa"/>
            <w:vMerge w:val="restart"/>
            <w:shd w:val="clear" w:color="auto" w:fill="D9D9D9"/>
          </w:tcPr>
          <w:p w14:paraId="2AE9F867" w14:textId="77777777" w:rsidR="00F16677" w:rsidRDefault="00F16677" w:rsidP="00541B11">
            <w:pPr>
              <w:pStyle w:val="TableParagraph"/>
              <w:spacing w:before="137"/>
              <w:ind w:lef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COMMENTS</w:t>
            </w:r>
          </w:p>
        </w:tc>
      </w:tr>
      <w:tr w:rsidR="00F16677" w14:paraId="0A704A60" w14:textId="77777777" w:rsidTr="00541B11">
        <w:trPr>
          <w:trHeight w:val="284"/>
        </w:trPr>
        <w:tc>
          <w:tcPr>
            <w:tcW w:w="4720" w:type="dxa"/>
            <w:gridSpan w:val="2"/>
            <w:vMerge/>
            <w:tcBorders>
              <w:top w:val="nil"/>
            </w:tcBorders>
            <w:shd w:val="clear" w:color="auto" w:fill="D9D9D9"/>
          </w:tcPr>
          <w:p w14:paraId="1AFC754D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14:paraId="622CD586" w14:textId="77777777" w:rsidR="00F16677" w:rsidRDefault="00F16677" w:rsidP="00541B11">
            <w:pPr>
              <w:pStyle w:val="TableParagraph"/>
              <w:spacing w:line="264" w:lineRule="exact"/>
              <w:ind w:left="2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YES</w:t>
            </w:r>
          </w:p>
        </w:tc>
        <w:tc>
          <w:tcPr>
            <w:tcW w:w="864" w:type="dxa"/>
            <w:shd w:val="clear" w:color="auto" w:fill="D9D9D9"/>
          </w:tcPr>
          <w:p w14:paraId="6D086B9D" w14:textId="77777777" w:rsidR="00F16677" w:rsidRDefault="00F16677" w:rsidP="00541B11">
            <w:pPr>
              <w:pStyle w:val="TableParagraph"/>
              <w:spacing w:line="264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14:paraId="7715627D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</w:tr>
      <w:tr w:rsidR="00F16677" w14:paraId="3729A051" w14:textId="77777777" w:rsidTr="00541B11">
        <w:trPr>
          <w:trHeight w:val="1163"/>
        </w:trPr>
        <w:tc>
          <w:tcPr>
            <w:tcW w:w="4720" w:type="dxa"/>
            <w:gridSpan w:val="2"/>
          </w:tcPr>
          <w:p w14:paraId="4B20826A" w14:textId="2728A07B" w:rsidR="00F16677" w:rsidRPr="003541C2" w:rsidRDefault="00F16677" w:rsidP="003541C2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 w:rsidRPr="003541C2">
              <w:rPr>
                <w:sz w:val="24"/>
              </w:rPr>
              <w:t>Trim tree</w:t>
            </w:r>
            <w:r w:rsidRPr="003541C2">
              <w:rPr>
                <w:spacing w:val="-2"/>
                <w:sz w:val="24"/>
              </w:rPr>
              <w:t xml:space="preserve"> </w:t>
            </w:r>
            <w:r w:rsidRPr="003541C2">
              <w:rPr>
                <w:sz w:val="24"/>
              </w:rPr>
              <w:t>branches</w:t>
            </w:r>
            <w:r w:rsidRPr="003541C2">
              <w:rPr>
                <w:spacing w:val="-8"/>
                <w:sz w:val="24"/>
              </w:rPr>
              <w:t xml:space="preserve"> </w:t>
            </w:r>
            <w:r w:rsidRPr="003541C2">
              <w:rPr>
                <w:sz w:val="24"/>
              </w:rPr>
              <w:t>to</w:t>
            </w:r>
            <w:r w:rsidRPr="003541C2">
              <w:rPr>
                <w:spacing w:val="-8"/>
                <w:sz w:val="24"/>
              </w:rPr>
              <w:t xml:space="preserve"> </w:t>
            </w:r>
            <w:r w:rsidRPr="003541C2">
              <w:rPr>
                <w:sz w:val="24"/>
              </w:rPr>
              <w:t>a height</w:t>
            </w:r>
            <w:r w:rsidRPr="003541C2">
              <w:rPr>
                <w:spacing w:val="-10"/>
                <w:sz w:val="24"/>
              </w:rPr>
              <w:t xml:space="preserve"> </w:t>
            </w:r>
            <w:r w:rsidRPr="003541C2">
              <w:rPr>
                <w:sz w:val="24"/>
              </w:rPr>
              <w:t>of</w:t>
            </w:r>
            <w:r w:rsidRPr="003541C2">
              <w:rPr>
                <w:spacing w:val="-4"/>
                <w:sz w:val="24"/>
              </w:rPr>
              <w:t xml:space="preserve"> </w:t>
            </w:r>
            <w:r w:rsidRPr="003541C2">
              <w:rPr>
                <w:sz w:val="24"/>
              </w:rPr>
              <w:t>10 feet,</w:t>
            </w:r>
            <w:r w:rsidRPr="003541C2">
              <w:rPr>
                <w:spacing w:val="-19"/>
                <w:sz w:val="24"/>
              </w:rPr>
              <w:t xml:space="preserve"> </w:t>
            </w:r>
            <w:r w:rsidRPr="003541C2">
              <w:rPr>
                <w:sz w:val="24"/>
              </w:rPr>
              <w:t>thin trees</w:t>
            </w:r>
            <w:r w:rsidRPr="003541C2">
              <w:rPr>
                <w:spacing w:val="-4"/>
                <w:sz w:val="24"/>
              </w:rPr>
              <w:t xml:space="preserve"> </w:t>
            </w:r>
            <w:r w:rsidRPr="003541C2">
              <w:rPr>
                <w:sz w:val="24"/>
              </w:rPr>
              <w:t xml:space="preserve">so there </w:t>
            </w:r>
            <w:r w:rsidR="00965F26" w:rsidRPr="003541C2">
              <w:rPr>
                <w:sz w:val="24"/>
              </w:rPr>
              <w:t>are</w:t>
            </w:r>
            <w:r w:rsidRPr="003541C2">
              <w:rPr>
                <w:sz w:val="24"/>
              </w:rPr>
              <w:t xml:space="preserve"> at least 10 feet</w:t>
            </w:r>
            <w:r w:rsidRPr="003541C2">
              <w:rPr>
                <w:spacing w:val="-7"/>
                <w:sz w:val="24"/>
              </w:rPr>
              <w:t xml:space="preserve"> </w:t>
            </w:r>
            <w:r w:rsidRPr="003541C2">
              <w:rPr>
                <w:sz w:val="24"/>
              </w:rPr>
              <w:t>between crowns</w:t>
            </w:r>
            <w:r w:rsidR="003541C2" w:rsidRPr="003541C2">
              <w:rPr>
                <w:sz w:val="24"/>
              </w:rPr>
              <w:t>,</w:t>
            </w:r>
            <w:r w:rsidRPr="003541C2">
              <w:rPr>
                <w:spacing w:val="-1"/>
                <w:sz w:val="24"/>
              </w:rPr>
              <w:t xml:space="preserve"> </w:t>
            </w:r>
            <w:r w:rsidR="003541C2" w:rsidRPr="003541C2">
              <w:rPr>
                <w:sz w:val="24"/>
              </w:rPr>
              <w:t>allowing</w:t>
            </w:r>
            <w:r w:rsidRPr="003541C2">
              <w:rPr>
                <w:sz w:val="24"/>
              </w:rPr>
              <w:t xml:space="preserve"> great</w:t>
            </w:r>
            <w:r w:rsidR="006E5F37" w:rsidRPr="003541C2">
              <w:rPr>
                <w:sz w:val="24"/>
              </w:rPr>
              <w:t>er</w:t>
            </w:r>
            <w:r w:rsidRPr="003541C2">
              <w:rPr>
                <w:sz w:val="24"/>
              </w:rPr>
              <w:t xml:space="preserve"> spacing for</w:t>
            </w:r>
            <w:r w:rsidRPr="003541C2">
              <w:rPr>
                <w:spacing w:val="-7"/>
                <w:sz w:val="24"/>
              </w:rPr>
              <w:t xml:space="preserve"> </w:t>
            </w:r>
            <w:r w:rsidRPr="003541C2">
              <w:rPr>
                <w:sz w:val="24"/>
              </w:rPr>
              <w:t>highly sloped</w:t>
            </w:r>
            <w:r w:rsidR="003541C2" w:rsidRPr="003541C2">
              <w:rPr>
                <w:sz w:val="24"/>
              </w:rPr>
              <w:t xml:space="preserve"> </w:t>
            </w:r>
            <w:r w:rsidRPr="003541C2">
              <w:rPr>
                <w:spacing w:val="-2"/>
                <w:sz w:val="24"/>
              </w:rPr>
              <w:t>areas.</w:t>
            </w:r>
          </w:p>
        </w:tc>
        <w:tc>
          <w:tcPr>
            <w:tcW w:w="864" w:type="dxa"/>
          </w:tcPr>
          <w:p w14:paraId="3937FB2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33AA7DB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2EA626C2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25423D76" w14:textId="77777777" w:rsidTr="00541B11">
        <w:trPr>
          <w:trHeight w:val="572"/>
        </w:trPr>
        <w:tc>
          <w:tcPr>
            <w:tcW w:w="4720" w:type="dxa"/>
            <w:gridSpan w:val="2"/>
          </w:tcPr>
          <w:p w14:paraId="52F813F9" w14:textId="77777777" w:rsidR="00F16677" w:rsidRPr="003541C2" w:rsidRDefault="00F16677" w:rsidP="00965F26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 w:rsidRPr="003541C2">
              <w:rPr>
                <w:sz w:val="24"/>
              </w:rPr>
              <w:t>Remove</w:t>
            </w:r>
            <w:r w:rsidRPr="003541C2">
              <w:rPr>
                <w:spacing w:val="-6"/>
                <w:sz w:val="24"/>
              </w:rPr>
              <w:t xml:space="preserve"> </w:t>
            </w:r>
            <w:r w:rsidRPr="003541C2">
              <w:rPr>
                <w:sz w:val="24"/>
              </w:rPr>
              <w:t>any</w:t>
            </w:r>
            <w:r w:rsidRPr="003541C2">
              <w:rPr>
                <w:spacing w:val="7"/>
                <w:sz w:val="24"/>
              </w:rPr>
              <w:t xml:space="preserve"> </w:t>
            </w:r>
            <w:r w:rsidRPr="003541C2">
              <w:rPr>
                <w:sz w:val="24"/>
              </w:rPr>
              <w:t>diseased,</w:t>
            </w:r>
            <w:r w:rsidRPr="003541C2">
              <w:rPr>
                <w:spacing w:val="-12"/>
                <w:sz w:val="24"/>
              </w:rPr>
              <w:t xml:space="preserve"> </w:t>
            </w:r>
            <w:r w:rsidRPr="003541C2">
              <w:rPr>
                <w:sz w:val="24"/>
              </w:rPr>
              <w:t>dead,</w:t>
            </w:r>
            <w:r w:rsidRPr="003541C2">
              <w:rPr>
                <w:spacing w:val="8"/>
                <w:sz w:val="24"/>
              </w:rPr>
              <w:t xml:space="preserve"> </w:t>
            </w:r>
            <w:r w:rsidRPr="003541C2">
              <w:rPr>
                <w:spacing w:val="-5"/>
                <w:sz w:val="24"/>
              </w:rPr>
              <w:t>or</w:t>
            </w:r>
            <w:r w:rsidR="00965F26" w:rsidRPr="003541C2">
              <w:rPr>
                <w:sz w:val="24"/>
              </w:rPr>
              <w:t xml:space="preserve"> </w:t>
            </w:r>
            <w:r w:rsidRPr="003541C2">
              <w:rPr>
                <w:sz w:val="24"/>
              </w:rPr>
              <w:t>dying</w:t>
            </w:r>
            <w:r w:rsidRPr="003541C2">
              <w:rPr>
                <w:spacing w:val="-6"/>
                <w:sz w:val="24"/>
              </w:rPr>
              <w:t xml:space="preserve"> </w:t>
            </w:r>
            <w:r w:rsidRPr="003541C2">
              <w:rPr>
                <w:sz w:val="24"/>
              </w:rPr>
              <w:t>trees</w:t>
            </w:r>
            <w:r w:rsidRPr="003541C2">
              <w:rPr>
                <w:spacing w:val="-2"/>
                <w:sz w:val="24"/>
              </w:rPr>
              <w:t xml:space="preserve"> </w:t>
            </w:r>
            <w:r w:rsidRPr="003541C2">
              <w:rPr>
                <w:sz w:val="24"/>
              </w:rPr>
              <w:t>and</w:t>
            </w:r>
            <w:r w:rsidRPr="003541C2">
              <w:rPr>
                <w:spacing w:val="-2"/>
                <w:sz w:val="24"/>
              </w:rPr>
              <w:t xml:space="preserve"> shrubs.</w:t>
            </w:r>
          </w:p>
        </w:tc>
        <w:tc>
          <w:tcPr>
            <w:tcW w:w="864" w:type="dxa"/>
          </w:tcPr>
          <w:p w14:paraId="12231B6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7DF70D2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01F814C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5A92013F" w14:textId="77777777" w:rsidTr="00541B11">
        <w:trPr>
          <w:trHeight w:val="875"/>
        </w:trPr>
        <w:tc>
          <w:tcPr>
            <w:tcW w:w="4720" w:type="dxa"/>
            <w:gridSpan w:val="2"/>
          </w:tcPr>
          <w:p w14:paraId="793C948F" w14:textId="77777777" w:rsidR="00F16677" w:rsidRPr="003541C2" w:rsidRDefault="00F16677" w:rsidP="00541B11">
            <w:pPr>
              <w:pStyle w:val="TableParagraph"/>
              <w:spacing w:line="235" w:lineRule="auto"/>
              <w:ind w:left="118" w:right="86"/>
              <w:rPr>
                <w:sz w:val="24"/>
              </w:rPr>
            </w:pPr>
            <w:r w:rsidRPr="003541C2">
              <w:rPr>
                <w:sz w:val="24"/>
              </w:rPr>
              <w:t>Store firewood</w:t>
            </w:r>
            <w:r w:rsidRPr="003541C2">
              <w:rPr>
                <w:spacing w:val="-7"/>
                <w:sz w:val="24"/>
              </w:rPr>
              <w:t xml:space="preserve"> </w:t>
            </w:r>
            <w:r w:rsidRPr="003541C2">
              <w:rPr>
                <w:sz w:val="24"/>
              </w:rPr>
              <w:t>at least 30</w:t>
            </w:r>
            <w:r w:rsidRPr="003541C2">
              <w:rPr>
                <w:spacing w:val="40"/>
                <w:sz w:val="24"/>
              </w:rPr>
              <w:t xml:space="preserve"> </w:t>
            </w:r>
            <w:r w:rsidRPr="003541C2">
              <w:rPr>
                <w:sz w:val="24"/>
              </w:rPr>
              <w:t>feet</w:t>
            </w:r>
            <w:r w:rsidRPr="003541C2">
              <w:rPr>
                <w:spacing w:val="-10"/>
                <w:sz w:val="24"/>
              </w:rPr>
              <w:t xml:space="preserve"> </w:t>
            </w:r>
            <w:r w:rsidRPr="003541C2">
              <w:rPr>
                <w:sz w:val="24"/>
              </w:rPr>
              <w:t>from facility and</w:t>
            </w:r>
            <w:r w:rsidRPr="003541C2">
              <w:rPr>
                <w:spacing w:val="-10"/>
                <w:sz w:val="24"/>
              </w:rPr>
              <w:t xml:space="preserve"> </w:t>
            </w:r>
            <w:r w:rsidRPr="003541C2">
              <w:rPr>
                <w:sz w:val="24"/>
              </w:rPr>
              <w:t>no combustible</w:t>
            </w:r>
            <w:r w:rsidRPr="003541C2">
              <w:rPr>
                <w:spacing w:val="-3"/>
                <w:sz w:val="24"/>
              </w:rPr>
              <w:t xml:space="preserve"> </w:t>
            </w:r>
            <w:r w:rsidRPr="003541C2">
              <w:rPr>
                <w:sz w:val="24"/>
              </w:rPr>
              <w:t>vegetation</w:t>
            </w:r>
            <w:r w:rsidRPr="003541C2">
              <w:rPr>
                <w:spacing w:val="-10"/>
                <w:sz w:val="24"/>
              </w:rPr>
              <w:t xml:space="preserve"> </w:t>
            </w:r>
            <w:r w:rsidRPr="003541C2">
              <w:rPr>
                <w:sz w:val="24"/>
              </w:rPr>
              <w:t>within</w:t>
            </w:r>
            <w:r w:rsidRPr="003541C2">
              <w:rPr>
                <w:spacing w:val="-10"/>
                <w:sz w:val="24"/>
              </w:rPr>
              <w:t xml:space="preserve"> </w:t>
            </w:r>
            <w:r w:rsidRPr="003541C2">
              <w:rPr>
                <w:sz w:val="24"/>
              </w:rPr>
              <w:t>10 feet</w:t>
            </w:r>
          </w:p>
          <w:p w14:paraId="241C27BD" w14:textId="77777777" w:rsidR="00F16677" w:rsidRPr="003541C2" w:rsidRDefault="00F16677" w:rsidP="00541B11">
            <w:pPr>
              <w:pStyle w:val="TableParagraph"/>
              <w:spacing w:before="11" w:line="271" w:lineRule="exact"/>
              <w:ind w:left="118"/>
              <w:rPr>
                <w:sz w:val="24"/>
              </w:rPr>
            </w:pPr>
            <w:r w:rsidRPr="003541C2">
              <w:rPr>
                <w:sz w:val="24"/>
              </w:rPr>
              <w:t>of</w:t>
            </w:r>
            <w:r w:rsidRPr="003541C2">
              <w:rPr>
                <w:spacing w:val="1"/>
                <w:sz w:val="24"/>
              </w:rPr>
              <w:t xml:space="preserve"> </w:t>
            </w:r>
            <w:r w:rsidRPr="003541C2">
              <w:rPr>
                <w:spacing w:val="-2"/>
                <w:sz w:val="24"/>
              </w:rPr>
              <w:t>woodpile.</w:t>
            </w:r>
          </w:p>
        </w:tc>
        <w:tc>
          <w:tcPr>
            <w:tcW w:w="864" w:type="dxa"/>
          </w:tcPr>
          <w:p w14:paraId="672D45D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EDC39B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719E222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4F158DFA" w14:textId="77777777" w:rsidTr="00541B11">
        <w:trPr>
          <w:trHeight w:val="571"/>
        </w:trPr>
        <w:tc>
          <w:tcPr>
            <w:tcW w:w="4720" w:type="dxa"/>
            <w:gridSpan w:val="2"/>
          </w:tcPr>
          <w:p w14:paraId="2E46B31E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Clear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vegetation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stationary</w:t>
            </w:r>
          </w:p>
          <w:p w14:paraId="69524895" w14:textId="77777777" w:rsidR="00F16677" w:rsidRDefault="00F16677" w:rsidP="00541B11">
            <w:pPr>
              <w:pStyle w:val="TableParagraph"/>
              <w:spacing w:before="11"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propane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tanks.</w:t>
            </w:r>
          </w:p>
        </w:tc>
        <w:tc>
          <w:tcPr>
            <w:tcW w:w="864" w:type="dxa"/>
          </w:tcPr>
          <w:p w14:paraId="14B76F4C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5C35710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093EF3A4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62904746" w14:textId="77777777" w:rsidTr="00541B11">
        <w:trPr>
          <w:trHeight w:val="571"/>
        </w:trPr>
        <w:tc>
          <w:tcPr>
            <w:tcW w:w="4720" w:type="dxa"/>
            <w:gridSpan w:val="2"/>
          </w:tcPr>
          <w:p w14:paraId="08F4A0E4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fuel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breaks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driveways,</w:t>
            </w:r>
          </w:p>
          <w:p w14:paraId="2BCD01FA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walkways/paths,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patios,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decks.</w:t>
            </w:r>
          </w:p>
        </w:tc>
        <w:tc>
          <w:tcPr>
            <w:tcW w:w="864" w:type="dxa"/>
          </w:tcPr>
          <w:p w14:paraId="72D1A1AB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F3412C2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3BC07D36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</w:tbl>
    <w:p w14:paraId="540B2D48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0"/>
        <w:gridCol w:w="864"/>
        <w:gridCol w:w="864"/>
        <w:gridCol w:w="2912"/>
      </w:tblGrid>
      <w:tr w:rsidR="00F16677" w14:paraId="6384C7B0" w14:textId="77777777" w:rsidTr="00541B11">
        <w:trPr>
          <w:trHeight w:val="572"/>
        </w:trPr>
        <w:tc>
          <w:tcPr>
            <w:tcW w:w="4720" w:type="dxa"/>
          </w:tcPr>
          <w:p w14:paraId="4BD50FBA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lawns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native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grasses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mowed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a</w:t>
            </w:r>
          </w:p>
          <w:p w14:paraId="47C933FA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height</w:t>
            </w:r>
            <w:r>
              <w:rPr>
                <w:spacing w:val="-4"/>
                <w:sz w:val="24"/>
              </w:rPr>
              <w:t xml:space="preserve"> </w:t>
            </w:r>
            <w:r w:rsidRPr="003541C2">
              <w:rPr>
                <w:sz w:val="24"/>
              </w:rPr>
              <w:t>of</w:t>
            </w:r>
            <w:r w:rsidRPr="003541C2">
              <w:rPr>
                <w:spacing w:val="5"/>
                <w:sz w:val="24"/>
              </w:rPr>
              <w:t xml:space="preserve"> </w:t>
            </w:r>
            <w:r w:rsidRPr="003541C2">
              <w:rPr>
                <w:sz w:val="24"/>
              </w:rPr>
              <w:t>four</w:t>
            </w:r>
            <w:r w:rsidRPr="003541C2">
              <w:rPr>
                <w:spacing w:val="-6"/>
                <w:sz w:val="24"/>
              </w:rPr>
              <w:t xml:space="preserve"> </w:t>
            </w:r>
            <w:r w:rsidRPr="003541C2">
              <w:rPr>
                <w:spacing w:val="-2"/>
                <w:sz w:val="24"/>
              </w:rPr>
              <w:t>inches.</w:t>
            </w:r>
          </w:p>
        </w:tc>
        <w:tc>
          <w:tcPr>
            <w:tcW w:w="864" w:type="dxa"/>
          </w:tcPr>
          <w:p w14:paraId="0CDBDCC2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9B0B74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3B73C622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14543768" w14:textId="77777777" w:rsidTr="00541B11">
        <w:trPr>
          <w:trHeight w:val="1451"/>
        </w:trPr>
        <w:tc>
          <w:tcPr>
            <w:tcW w:w="4720" w:type="dxa"/>
          </w:tcPr>
          <w:p w14:paraId="77ED93C2" w14:textId="77777777" w:rsidR="00F16677" w:rsidRDefault="00F16677" w:rsidP="00541B11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>
              <w:rPr>
                <w:sz w:val="24"/>
              </w:rPr>
              <w:lastRenderedPageBreak/>
              <w:t>Remove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ladder fuels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(vegetation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trees) so a surface fire cannot reach the crowns.</w:t>
            </w:r>
          </w:p>
          <w:p w14:paraId="704A7E19" w14:textId="0FB3DE21" w:rsidR="00F16677" w:rsidRDefault="00F16677" w:rsidP="00541B11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Prune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trees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up 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six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 w:rsidR="00796B1C">
              <w:rPr>
                <w:sz w:val="24"/>
              </w:rPr>
              <w:t>10</w:t>
            </w:r>
            <w:r>
              <w:rPr>
                <w:sz w:val="24"/>
              </w:rPr>
              <w:t xml:space="preserve"> </w:t>
            </w:r>
            <w:r w:rsidRPr="003541C2">
              <w:rPr>
                <w:sz w:val="24"/>
              </w:rPr>
              <w:t>feet</w:t>
            </w:r>
            <w:r w:rsidRPr="006E5F37">
              <w:rPr>
                <w:color w:val="FF0000"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the</w:t>
            </w:r>
          </w:p>
          <w:p w14:paraId="74D47266" w14:textId="77777777" w:rsidR="00F16677" w:rsidRDefault="00F16677" w:rsidP="00541B11">
            <w:pPr>
              <w:pStyle w:val="TableParagraph"/>
              <w:spacing w:line="288" w:lineRule="exact"/>
              <w:ind w:left="118" w:right="194"/>
              <w:rPr>
                <w:sz w:val="24"/>
              </w:rPr>
            </w:pPr>
            <w:r>
              <w:rPr>
                <w:sz w:val="24"/>
              </w:rPr>
              <w:t>ground;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shorter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exceed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1/3 of the overall tree height.</w:t>
            </w:r>
          </w:p>
        </w:tc>
        <w:tc>
          <w:tcPr>
            <w:tcW w:w="864" w:type="dxa"/>
          </w:tcPr>
          <w:p w14:paraId="1535B3DC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841BBB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CCA34B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7DA3A5B4" w14:textId="77777777" w:rsidTr="00541B11">
        <w:trPr>
          <w:trHeight w:val="875"/>
        </w:trPr>
        <w:tc>
          <w:tcPr>
            <w:tcW w:w="4720" w:type="dxa"/>
          </w:tcPr>
          <w:p w14:paraId="7DDE40BB" w14:textId="1389E016" w:rsidR="00F16677" w:rsidRDefault="00F16677" w:rsidP="00541B11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Space trees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have 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minimum of</w:t>
            </w:r>
            <w:r>
              <w:rPr>
                <w:spacing w:val="-2"/>
                <w:sz w:val="24"/>
              </w:rPr>
              <w:t xml:space="preserve"> </w:t>
            </w:r>
            <w:r w:rsidR="006E5F37" w:rsidRPr="003541C2">
              <w:rPr>
                <w:sz w:val="24"/>
              </w:rPr>
              <w:t>18</w:t>
            </w:r>
            <w:r w:rsidRPr="003541C2">
              <w:rPr>
                <w:sz w:val="24"/>
              </w:rPr>
              <w:t xml:space="preserve"> feet </w:t>
            </w:r>
            <w:r>
              <w:rPr>
                <w:sz w:val="24"/>
              </w:rPr>
              <w:t>between crowns with the distance</w:t>
            </w:r>
          </w:p>
          <w:p w14:paraId="52664FBA" w14:textId="77777777" w:rsidR="00F16677" w:rsidRDefault="00F16677" w:rsidP="00541B11">
            <w:pPr>
              <w:pStyle w:val="TableParagraph"/>
              <w:spacing w:before="11"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increasing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percentage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slope.</w:t>
            </w:r>
          </w:p>
        </w:tc>
        <w:tc>
          <w:tcPr>
            <w:tcW w:w="864" w:type="dxa"/>
          </w:tcPr>
          <w:p w14:paraId="3A0D6DE9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303E473B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603F762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07A7409C" w14:textId="77777777" w:rsidTr="00541B11">
        <w:trPr>
          <w:trHeight w:val="860"/>
        </w:trPr>
        <w:tc>
          <w:tcPr>
            <w:tcW w:w="4720" w:type="dxa"/>
          </w:tcPr>
          <w:p w14:paraId="0A18E2CE" w14:textId="4D85C080" w:rsidR="00F16677" w:rsidRDefault="00F16677" w:rsidP="00541B11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>
              <w:rPr>
                <w:sz w:val="24"/>
              </w:rPr>
              <w:t>Tree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ensure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mature canopy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closer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 w:rsidR="006E5F37" w:rsidRPr="006E5F37">
              <w:rPr>
                <w:color w:val="FF0000"/>
                <w:spacing w:val="-4"/>
                <w:sz w:val="24"/>
              </w:rPr>
              <w:t xml:space="preserve"> </w:t>
            </w:r>
            <w:r w:rsidR="006E5F37" w:rsidRPr="003541C2">
              <w:rPr>
                <w:spacing w:val="-4"/>
                <w:sz w:val="24"/>
              </w:rPr>
              <w:t>10</w:t>
            </w:r>
            <w:r w:rsidR="003541C2" w:rsidRPr="003541C2">
              <w:rPr>
                <w:spacing w:val="-4"/>
                <w:sz w:val="24"/>
              </w:rPr>
              <w:t xml:space="preserve"> </w:t>
            </w:r>
            <w:r w:rsidRPr="003541C2">
              <w:rPr>
                <w:spacing w:val="-4"/>
                <w:sz w:val="24"/>
              </w:rPr>
              <w:t>feet</w:t>
            </w:r>
          </w:p>
          <w:p w14:paraId="77C1A86A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structure.</w:t>
            </w:r>
          </w:p>
        </w:tc>
        <w:tc>
          <w:tcPr>
            <w:tcW w:w="864" w:type="dxa"/>
          </w:tcPr>
          <w:p w14:paraId="5B66D17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127E6586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6098E5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0B6E9EEE" w14:textId="77777777" w:rsidTr="00541B11">
        <w:trPr>
          <w:trHeight w:val="1163"/>
        </w:trPr>
        <w:tc>
          <w:tcPr>
            <w:tcW w:w="4720" w:type="dxa"/>
          </w:tcPr>
          <w:p w14:paraId="36664457" w14:textId="77777777" w:rsidR="00F16677" w:rsidRDefault="00F16677" w:rsidP="00541B11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>
              <w:rPr>
                <w:sz w:val="24"/>
              </w:rPr>
              <w:t>Tree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shrubs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 this zone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limited 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clusters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few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5"/>
                <w:sz w:val="24"/>
              </w:rPr>
              <w:t xml:space="preserve"> the</w:t>
            </w:r>
          </w:p>
          <w:p w14:paraId="0C5882C5" w14:textId="77777777" w:rsidR="00F16677" w:rsidRDefault="00F16677" w:rsidP="00541B11">
            <w:pPr>
              <w:pStyle w:val="TableParagraph"/>
              <w:spacing w:line="288" w:lineRule="exact"/>
              <w:ind w:left="118"/>
              <w:rPr>
                <w:sz w:val="24"/>
              </w:rPr>
            </w:pPr>
            <w:r>
              <w:rPr>
                <w:sz w:val="24"/>
              </w:rPr>
              <w:t>continuity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vegetation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 xml:space="preserve">across the </w:t>
            </w:r>
            <w:r>
              <w:rPr>
                <w:spacing w:val="-2"/>
                <w:sz w:val="24"/>
              </w:rPr>
              <w:t>landscape.</w:t>
            </w:r>
          </w:p>
        </w:tc>
        <w:tc>
          <w:tcPr>
            <w:tcW w:w="864" w:type="dxa"/>
          </w:tcPr>
          <w:p w14:paraId="3A9D65C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356758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66E8C8DC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</w:tbl>
    <w:p w14:paraId="2DD3BF5E" w14:textId="77777777" w:rsidR="00F16677" w:rsidRDefault="00F16677" w:rsidP="009A2E68">
      <w:pPr>
        <w:spacing w:before="0" w:after="0"/>
      </w:pPr>
    </w:p>
    <w:p w14:paraId="2F6147C0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280"/>
        <w:gridCol w:w="864"/>
        <w:gridCol w:w="864"/>
        <w:gridCol w:w="2912"/>
      </w:tblGrid>
      <w:tr w:rsidR="00F16677" w14:paraId="1FB98421" w14:textId="77777777" w:rsidTr="00541B11">
        <w:trPr>
          <w:trHeight w:val="428"/>
        </w:trPr>
        <w:tc>
          <w:tcPr>
            <w:tcW w:w="1440" w:type="dxa"/>
            <w:shd w:val="clear" w:color="auto" w:fill="D9D9D9"/>
          </w:tcPr>
          <w:p w14:paraId="420A58FB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CATEGORY:</w:t>
            </w:r>
          </w:p>
        </w:tc>
        <w:tc>
          <w:tcPr>
            <w:tcW w:w="7920" w:type="dxa"/>
            <w:gridSpan w:val="4"/>
            <w:shd w:val="clear" w:color="auto" w:fill="D9D9D9"/>
          </w:tcPr>
          <w:p w14:paraId="220472EC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Extended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Zone:</w:t>
            </w:r>
            <w:r>
              <w:rPr>
                <w:b/>
                <w:spacing w:val="-12"/>
                <w:sz w:val="24"/>
              </w:rPr>
              <w:t xml:space="preserve"> </w:t>
            </w:r>
            <w:r w:rsidRPr="003541C2">
              <w:rPr>
                <w:b/>
                <w:sz w:val="24"/>
              </w:rPr>
              <w:t>30-100</w:t>
            </w:r>
            <w:r w:rsidRPr="003541C2">
              <w:rPr>
                <w:b/>
                <w:spacing w:val="26"/>
                <w:sz w:val="24"/>
              </w:rPr>
              <w:t xml:space="preserve"> </w:t>
            </w:r>
            <w:r w:rsidRPr="003541C2">
              <w:rPr>
                <w:b/>
                <w:sz w:val="24"/>
              </w:rPr>
              <w:t>feet</w:t>
            </w:r>
            <w:r w:rsidRPr="003541C2"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facility</w:t>
            </w:r>
          </w:p>
        </w:tc>
      </w:tr>
      <w:tr w:rsidR="00F16677" w14:paraId="4DD8BCC5" w14:textId="77777777" w:rsidTr="00541B11">
        <w:trPr>
          <w:trHeight w:val="283"/>
        </w:trPr>
        <w:tc>
          <w:tcPr>
            <w:tcW w:w="4720" w:type="dxa"/>
            <w:gridSpan w:val="2"/>
            <w:vMerge w:val="restart"/>
            <w:shd w:val="clear" w:color="auto" w:fill="D9D9D9"/>
          </w:tcPr>
          <w:p w14:paraId="2B0EA8E7" w14:textId="77777777" w:rsidR="00F16677" w:rsidRDefault="00F16677" w:rsidP="00541B11">
            <w:pPr>
              <w:pStyle w:val="TableParagraph"/>
              <w:spacing w:before="137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REQUIREMENTS</w:t>
            </w:r>
          </w:p>
        </w:tc>
        <w:tc>
          <w:tcPr>
            <w:tcW w:w="1728" w:type="dxa"/>
            <w:gridSpan w:val="2"/>
            <w:shd w:val="clear" w:color="auto" w:fill="D9D9D9"/>
          </w:tcPr>
          <w:p w14:paraId="6C726142" w14:textId="77777777" w:rsidR="00F16677" w:rsidRDefault="00F16677" w:rsidP="00541B11">
            <w:pPr>
              <w:pStyle w:val="TableParagraph"/>
              <w:spacing w:line="264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MEETS</w:t>
            </w:r>
          </w:p>
        </w:tc>
        <w:tc>
          <w:tcPr>
            <w:tcW w:w="2912" w:type="dxa"/>
            <w:vMerge w:val="restart"/>
            <w:shd w:val="clear" w:color="auto" w:fill="D9D9D9"/>
          </w:tcPr>
          <w:p w14:paraId="7B0A1BC8" w14:textId="77777777" w:rsidR="00F16677" w:rsidRDefault="00F16677" w:rsidP="00541B11">
            <w:pPr>
              <w:pStyle w:val="TableParagraph"/>
              <w:spacing w:before="137"/>
              <w:ind w:lef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COMMENTS</w:t>
            </w:r>
          </w:p>
        </w:tc>
      </w:tr>
      <w:tr w:rsidR="00F16677" w14:paraId="00DCB4E5" w14:textId="77777777" w:rsidTr="00541B11">
        <w:trPr>
          <w:trHeight w:val="283"/>
        </w:trPr>
        <w:tc>
          <w:tcPr>
            <w:tcW w:w="4720" w:type="dxa"/>
            <w:gridSpan w:val="2"/>
            <w:vMerge/>
            <w:tcBorders>
              <w:top w:val="nil"/>
            </w:tcBorders>
            <w:shd w:val="clear" w:color="auto" w:fill="D9D9D9"/>
          </w:tcPr>
          <w:p w14:paraId="0ECEA7D0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14:paraId="29088CAA" w14:textId="77777777" w:rsidR="00F16677" w:rsidRDefault="00F16677" w:rsidP="00541B11">
            <w:pPr>
              <w:pStyle w:val="TableParagraph"/>
              <w:spacing w:line="264" w:lineRule="exact"/>
              <w:ind w:left="2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YES</w:t>
            </w:r>
          </w:p>
        </w:tc>
        <w:tc>
          <w:tcPr>
            <w:tcW w:w="864" w:type="dxa"/>
            <w:shd w:val="clear" w:color="auto" w:fill="D9D9D9"/>
          </w:tcPr>
          <w:p w14:paraId="48090EC7" w14:textId="77777777" w:rsidR="00F16677" w:rsidRDefault="00F16677" w:rsidP="00541B11">
            <w:pPr>
              <w:pStyle w:val="TableParagraph"/>
              <w:spacing w:line="264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14:paraId="1E88CAE7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</w:tr>
      <w:tr w:rsidR="00F16677" w14:paraId="63598260" w14:textId="77777777" w:rsidTr="00541B11">
        <w:trPr>
          <w:trHeight w:val="860"/>
        </w:trPr>
        <w:tc>
          <w:tcPr>
            <w:tcW w:w="4720" w:type="dxa"/>
            <w:gridSpan w:val="2"/>
          </w:tcPr>
          <w:p w14:paraId="2E1478C7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Dispose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heavy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accumulations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ground</w:t>
            </w:r>
          </w:p>
          <w:p w14:paraId="626A3DFD" w14:textId="77777777" w:rsidR="00F16677" w:rsidRDefault="00F16677" w:rsidP="00541B11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litter/debris.</w:t>
            </w:r>
          </w:p>
        </w:tc>
        <w:tc>
          <w:tcPr>
            <w:tcW w:w="864" w:type="dxa"/>
          </w:tcPr>
          <w:p w14:paraId="20D8F422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3E1A76A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8467DEC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075848C4" w14:textId="77777777" w:rsidTr="00541B11">
        <w:trPr>
          <w:trHeight w:val="572"/>
        </w:trPr>
        <w:tc>
          <w:tcPr>
            <w:tcW w:w="4720" w:type="dxa"/>
            <w:gridSpan w:val="2"/>
          </w:tcPr>
          <w:p w14:paraId="7BEB8D30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Maintain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tree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shrub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health.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dead</w:t>
            </w:r>
          </w:p>
          <w:p w14:paraId="1694755B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plant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tree </w:t>
            </w:r>
            <w:r>
              <w:rPr>
                <w:spacing w:val="-2"/>
                <w:sz w:val="24"/>
              </w:rPr>
              <w:t>material.</w:t>
            </w:r>
          </w:p>
        </w:tc>
        <w:tc>
          <w:tcPr>
            <w:tcW w:w="864" w:type="dxa"/>
          </w:tcPr>
          <w:p w14:paraId="5866F4E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00CE41C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03BD1196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218AE067" w14:textId="77777777" w:rsidTr="00541B11">
        <w:trPr>
          <w:trHeight w:val="587"/>
        </w:trPr>
        <w:tc>
          <w:tcPr>
            <w:tcW w:w="4720" w:type="dxa"/>
            <w:gridSpan w:val="2"/>
          </w:tcPr>
          <w:p w14:paraId="60EC38B0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Remove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3"/>
                <w:sz w:val="24"/>
              </w:rPr>
              <w:t xml:space="preserve"> </w:t>
            </w:r>
            <w:r w:rsidR="00965F26">
              <w:rPr>
                <w:sz w:val="24"/>
              </w:rPr>
              <w:t>trees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growing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between</w:t>
            </w:r>
          </w:p>
          <w:p w14:paraId="61479C52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mature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trees.</w:t>
            </w:r>
          </w:p>
        </w:tc>
        <w:tc>
          <w:tcPr>
            <w:tcW w:w="864" w:type="dxa"/>
          </w:tcPr>
          <w:p w14:paraId="1344E6C9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55565D33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6D423F7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005E601A" w14:textId="77777777" w:rsidTr="00541B11">
        <w:trPr>
          <w:trHeight w:val="572"/>
        </w:trPr>
        <w:tc>
          <w:tcPr>
            <w:tcW w:w="4720" w:type="dxa"/>
            <w:gridSpan w:val="2"/>
          </w:tcPr>
          <w:p w14:paraId="67CF8D3B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Remove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vegetation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adjacent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sheds</w:t>
            </w:r>
          </w:p>
          <w:p w14:paraId="206A0B05" w14:textId="77777777" w:rsidR="00F16677" w:rsidRDefault="00F16677" w:rsidP="00541B11">
            <w:pPr>
              <w:pStyle w:val="TableParagraph"/>
              <w:spacing w:before="11"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outbuildings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area.</w:t>
            </w:r>
          </w:p>
        </w:tc>
        <w:tc>
          <w:tcPr>
            <w:tcW w:w="864" w:type="dxa"/>
          </w:tcPr>
          <w:p w14:paraId="1F35789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15FEE0E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383C6794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272E540E" w14:textId="77777777" w:rsidTr="00541B11">
        <w:trPr>
          <w:trHeight w:val="571"/>
        </w:trPr>
        <w:tc>
          <w:tcPr>
            <w:tcW w:w="4720" w:type="dxa"/>
            <w:gridSpan w:val="2"/>
          </w:tcPr>
          <w:p w14:paraId="3F9975ED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Trees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feet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 facility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should</w:t>
            </w:r>
          </w:p>
          <w:p w14:paraId="7D4DCC94" w14:textId="77777777" w:rsidR="00F16677" w:rsidRDefault="00F16677" w:rsidP="00541B11">
            <w:pPr>
              <w:pStyle w:val="TableParagraph"/>
              <w:spacing w:before="11"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feet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canopy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tops.</w:t>
            </w:r>
          </w:p>
        </w:tc>
        <w:tc>
          <w:tcPr>
            <w:tcW w:w="864" w:type="dxa"/>
          </w:tcPr>
          <w:p w14:paraId="2CAE3CE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3364575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2B779F7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13C39E00" w14:textId="77777777" w:rsidTr="00541B11">
        <w:trPr>
          <w:trHeight w:val="572"/>
        </w:trPr>
        <w:tc>
          <w:tcPr>
            <w:tcW w:w="4720" w:type="dxa"/>
            <w:gridSpan w:val="2"/>
          </w:tcPr>
          <w:p w14:paraId="375B682A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Trees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feet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should</w:t>
            </w:r>
          </w:p>
          <w:p w14:paraId="48B7ED3F" w14:textId="5538E04C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16"/>
                <w:sz w:val="24"/>
              </w:rPr>
              <w:t xml:space="preserve"> </w:t>
            </w:r>
            <w:r w:rsidR="00796B1C">
              <w:rPr>
                <w:sz w:val="24"/>
              </w:rPr>
              <w:t>six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feet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canopy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tops.</w:t>
            </w:r>
          </w:p>
        </w:tc>
        <w:tc>
          <w:tcPr>
            <w:tcW w:w="864" w:type="dxa"/>
          </w:tcPr>
          <w:p w14:paraId="5315697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777CFE4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134057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510B10A5" w14:textId="77777777" w:rsidTr="00541B11">
        <w:trPr>
          <w:trHeight w:val="587"/>
        </w:trPr>
        <w:tc>
          <w:tcPr>
            <w:tcW w:w="4720" w:type="dxa"/>
            <w:gridSpan w:val="2"/>
          </w:tcPr>
          <w:p w14:paraId="529116B4" w14:textId="77777777" w:rsidR="00F16677" w:rsidRDefault="00F16677" w:rsidP="00541B11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z w:val="24"/>
              </w:rPr>
              <w:t>Limit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firewood.</w:t>
            </w:r>
          </w:p>
        </w:tc>
        <w:tc>
          <w:tcPr>
            <w:tcW w:w="864" w:type="dxa"/>
          </w:tcPr>
          <w:p w14:paraId="2320D3C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3D6951B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0C70737C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2159AEA7" w14:textId="77777777" w:rsidTr="00541B11">
        <w:trPr>
          <w:trHeight w:val="1148"/>
        </w:trPr>
        <w:tc>
          <w:tcPr>
            <w:tcW w:w="4720" w:type="dxa"/>
            <w:gridSpan w:val="2"/>
          </w:tcPr>
          <w:p w14:paraId="308A776A" w14:textId="77777777" w:rsidR="00F16677" w:rsidRDefault="00F16677" w:rsidP="00541B11">
            <w:pPr>
              <w:pStyle w:val="TableParagraph"/>
              <w:spacing w:line="270" w:lineRule="exact"/>
              <w:ind w:left="118"/>
              <w:jc w:val="both"/>
              <w:rPr>
                <w:sz w:val="24"/>
              </w:rPr>
            </w:pPr>
            <w:r>
              <w:rPr>
                <w:sz w:val="24"/>
              </w:rPr>
              <w:t>Leave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biggest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trees;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remove</w:t>
            </w:r>
          </w:p>
          <w:p w14:paraId="4B13DF72" w14:textId="77777777" w:rsidR="00F16677" w:rsidRDefault="00F16677" w:rsidP="00541B11">
            <w:pPr>
              <w:pStyle w:val="TableParagraph"/>
              <w:spacing w:line="288" w:lineRule="exact"/>
              <w:ind w:left="118" w:right="372"/>
              <w:jc w:val="both"/>
              <w:rPr>
                <w:sz w:val="24"/>
              </w:rPr>
            </w:pPr>
            <w:r>
              <w:rPr>
                <w:sz w:val="24"/>
              </w:rPr>
              <w:t>diseased,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dead, and dying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trees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(especially near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lines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 fire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roads)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shrubs.</w:t>
            </w:r>
          </w:p>
        </w:tc>
        <w:tc>
          <w:tcPr>
            <w:tcW w:w="864" w:type="dxa"/>
          </w:tcPr>
          <w:p w14:paraId="546FEC42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4C783A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5511A7A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</w:tbl>
    <w:p w14:paraId="088DEF40" w14:textId="77777777" w:rsidR="00F16677" w:rsidRDefault="00F16677" w:rsidP="009A2E68">
      <w:pPr>
        <w:spacing w:before="0" w:after="0"/>
      </w:pPr>
    </w:p>
    <w:p w14:paraId="48200EAA" w14:textId="77777777" w:rsidR="00F16677" w:rsidRDefault="00F16677" w:rsidP="009A2E68">
      <w:pPr>
        <w:spacing w:before="0" w:after="0"/>
      </w:pPr>
    </w:p>
    <w:p w14:paraId="10DF743D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280"/>
        <w:gridCol w:w="864"/>
        <w:gridCol w:w="864"/>
        <w:gridCol w:w="2912"/>
      </w:tblGrid>
      <w:tr w:rsidR="00F16677" w14:paraId="3E795062" w14:textId="77777777" w:rsidTr="00541B11">
        <w:trPr>
          <w:trHeight w:val="412"/>
        </w:trPr>
        <w:tc>
          <w:tcPr>
            <w:tcW w:w="1440" w:type="dxa"/>
            <w:shd w:val="clear" w:color="auto" w:fill="D9D9D9"/>
          </w:tcPr>
          <w:p w14:paraId="677B11E3" w14:textId="77777777" w:rsidR="00F16677" w:rsidRDefault="00F16677" w:rsidP="00541B11">
            <w:pPr>
              <w:pStyle w:val="TableParagraph"/>
              <w:spacing w:before="41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CATEGORY:</w:t>
            </w:r>
          </w:p>
        </w:tc>
        <w:tc>
          <w:tcPr>
            <w:tcW w:w="7920" w:type="dxa"/>
            <w:gridSpan w:val="4"/>
            <w:shd w:val="clear" w:color="auto" w:fill="D9D9D9"/>
          </w:tcPr>
          <w:p w14:paraId="776A2779" w14:textId="77777777" w:rsidR="00F16677" w:rsidRDefault="00F16677" w:rsidP="00541B11">
            <w:pPr>
              <w:pStyle w:val="TableParagraph"/>
              <w:spacing w:before="41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Prevention</w:t>
            </w:r>
          </w:p>
        </w:tc>
      </w:tr>
      <w:tr w:rsidR="00F16677" w14:paraId="41FD11E7" w14:textId="77777777" w:rsidTr="00541B11">
        <w:trPr>
          <w:trHeight w:val="572"/>
        </w:trPr>
        <w:tc>
          <w:tcPr>
            <w:tcW w:w="9360" w:type="dxa"/>
            <w:gridSpan w:val="5"/>
            <w:shd w:val="clear" w:color="auto" w:fill="D9D9D9"/>
          </w:tcPr>
          <w:p w14:paraId="4F0D8A28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Wildfires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started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 w:rsidR="00965F26">
              <w:rPr>
                <w:sz w:val="24"/>
              </w:rPr>
              <w:t>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means.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Below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 common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5"/>
                <w:sz w:val="24"/>
              </w:rPr>
              <w:t xml:space="preserve"> to</w:t>
            </w:r>
          </w:p>
          <w:p w14:paraId="5579F01B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those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area.</w:t>
            </w:r>
          </w:p>
        </w:tc>
      </w:tr>
      <w:tr w:rsidR="00F16677" w14:paraId="1FFEB4C6" w14:textId="77777777" w:rsidTr="00541B11">
        <w:trPr>
          <w:trHeight w:val="283"/>
        </w:trPr>
        <w:tc>
          <w:tcPr>
            <w:tcW w:w="4720" w:type="dxa"/>
            <w:gridSpan w:val="2"/>
            <w:vMerge w:val="restart"/>
            <w:shd w:val="clear" w:color="auto" w:fill="D9D9D9"/>
          </w:tcPr>
          <w:p w14:paraId="24A49972" w14:textId="77777777" w:rsidR="00F16677" w:rsidRDefault="00F16677" w:rsidP="00541B11">
            <w:pPr>
              <w:pStyle w:val="TableParagraph"/>
              <w:spacing w:before="137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REQUIREMENTS</w:t>
            </w:r>
          </w:p>
        </w:tc>
        <w:tc>
          <w:tcPr>
            <w:tcW w:w="1728" w:type="dxa"/>
            <w:gridSpan w:val="2"/>
            <w:shd w:val="clear" w:color="auto" w:fill="D9D9D9"/>
          </w:tcPr>
          <w:p w14:paraId="599F6BAD" w14:textId="77777777" w:rsidR="00F16677" w:rsidRDefault="00F16677" w:rsidP="00541B11">
            <w:pPr>
              <w:pStyle w:val="TableParagraph"/>
              <w:spacing w:line="264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MEETS</w:t>
            </w:r>
          </w:p>
        </w:tc>
        <w:tc>
          <w:tcPr>
            <w:tcW w:w="2912" w:type="dxa"/>
            <w:vMerge w:val="restart"/>
            <w:shd w:val="clear" w:color="auto" w:fill="D9D9D9"/>
          </w:tcPr>
          <w:p w14:paraId="53F2ADB4" w14:textId="77777777" w:rsidR="00F16677" w:rsidRDefault="00F16677" w:rsidP="00541B11">
            <w:pPr>
              <w:pStyle w:val="TableParagraph"/>
              <w:spacing w:before="137"/>
              <w:ind w:lef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COMMENTS</w:t>
            </w:r>
          </w:p>
        </w:tc>
      </w:tr>
      <w:tr w:rsidR="00F16677" w14:paraId="4B4086F6" w14:textId="77777777" w:rsidTr="00541B11">
        <w:trPr>
          <w:trHeight w:val="284"/>
        </w:trPr>
        <w:tc>
          <w:tcPr>
            <w:tcW w:w="4720" w:type="dxa"/>
            <w:gridSpan w:val="2"/>
            <w:vMerge/>
            <w:tcBorders>
              <w:top w:val="nil"/>
            </w:tcBorders>
            <w:shd w:val="clear" w:color="auto" w:fill="D9D9D9"/>
          </w:tcPr>
          <w:p w14:paraId="0969D65E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14:paraId="3C517DBC" w14:textId="77777777" w:rsidR="00F16677" w:rsidRDefault="00F16677" w:rsidP="00541B11">
            <w:pPr>
              <w:pStyle w:val="TableParagraph"/>
              <w:spacing w:line="264" w:lineRule="exact"/>
              <w:ind w:left="2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YES</w:t>
            </w:r>
          </w:p>
        </w:tc>
        <w:tc>
          <w:tcPr>
            <w:tcW w:w="864" w:type="dxa"/>
            <w:shd w:val="clear" w:color="auto" w:fill="D9D9D9"/>
          </w:tcPr>
          <w:p w14:paraId="1D5167DF" w14:textId="77777777" w:rsidR="00F16677" w:rsidRDefault="00F16677" w:rsidP="00541B11">
            <w:pPr>
              <w:pStyle w:val="TableParagraph"/>
              <w:spacing w:line="264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14:paraId="570A8FEE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</w:tr>
      <w:tr w:rsidR="00F16677" w14:paraId="38FF1F0C" w14:textId="77777777" w:rsidTr="00541B11">
        <w:trPr>
          <w:trHeight w:val="1163"/>
        </w:trPr>
        <w:tc>
          <w:tcPr>
            <w:tcW w:w="4720" w:type="dxa"/>
            <w:gridSpan w:val="2"/>
          </w:tcPr>
          <w:p w14:paraId="05865B9F" w14:textId="77777777" w:rsidR="00F16677" w:rsidRDefault="00F16677" w:rsidP="00541B11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>
              <w:rPr>
                <w:sz w:val="24"/>
              </w:rPr>
              <w:t>Lightning and coal seam fires: Remove the accumulations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 natural fuels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debris</w:t>
            </w:r>
          </w:p>
          <w:p w14:paraId="0E75847C" w14:textId="77777777" w:rsidR="00F16677" w:rsidRDefault="00F16677" w:rsidP="00541B11">
            <w:pPr>
              <w:pStyle w:val="TableParagraph"/>
              <w:spacing w:line="288" w:lineRule="exact"/>
              <w:ind w:left="118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high hazard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areas. Install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breaks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 xml:space="preserve">as </w:t>
            </w:r>
            <w:r>
              <w:rPr>
                <w:spacing w:val="-2"/>
                <w:sz w:val="24"/>
              </w:rPr>
              <w:t>appropriate.</w:t>
            </w:r>
          </w:p>
        </w:tc>
        <w:tc>
          <w:tcPr>
            <w:tcW w:w="864" w:type="dxa"/>
          </w:tcPr>
          <w:p w14:paraId="4D68327B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316583A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E7992B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6D286A66" w14:textId="77777777" w:rsidTr="00541B11">
        <w:trPr>
          <w:trHeight w:val="2044"/>
        </w:trPr>
        <w:tc>
          <w:tcPr>
            <w:tcW w:w="4720" w:type="dxa"/>
            <w:gridSpan w:val="2"/>
          </w:tcPr>
          <w:p w14:paraId="56DB5F98" w14:textId="353F87DC" w:rsidR="00F16677" w:rsidRDefault="00F16677" w:rsidP="006E5F37">
            <w:pPr>
              <w:pStyle w:val="TableParagraph"/>
              <w:spacing w:line="237" w:lineRule="auto"/>
              <w:ind w:left="117" w:right="86"/>
              <w:rPr>
                <w:sz w:val="24"/>
              </w:rPr>
            </w:pPr>
            <w:r>
              <w:rPr>
                <w:sz w:val="24"/>
              </w:rPr>
              <w:t xml:space="preserve">Campfires: Follow any </w:t>
            </w:r>
            <w:r w:rsidR="00965F26">
              <w:rPr>
                <w:sz w:val="24"/>
              </w:rPr>
              <w:t>provincial</w:t>
            </w:r>
            <w:r>
              <w:rPr>
                <w:sz w:val="24"/>
              </w:rPr>
              <w:t xml:space="preserve"> and federal restrictions.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Restrict open fires (including outdoor grills/barbeques) to permit-only or ban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flames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altogether;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install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breaks (roads and paths) in and around campgrounds; conduct routine patrols;</w:t>
            </w:r>
            <w:r w:rsidR="006E5F37">
              <w:rPr>
                <w:sz w:val="24"/>
              </w:rPr>
              <w:t xml:space="preserve"> </w:t>
            </w:r>
            <w:r>
              <w:rPr>
                <w:sz w:val="24"/>
              </w:rPr>
              <w:t>establish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ordinances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penalties.</w:t>
            </w:r>
          </w:p>
        </w:tc>
        <w:tc>
          <w:tcPr>
            <w:tcW w:w="864" w:type="dxa"/>
          </w:tcPr>
          <w:p w14:paraId="38EF3CA3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CF5FAB4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39F9BCB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5F728B2C" w14:textId="77777777" w:rsidTr="00541B11">
        <w:trPr>
          <w:trHeight w:val="2044"/>
        </w:trPr>
        <w:tc>
          <w:tcPr>
            <w:tcW w:w="4720" w:type="dxa"/>
            <w:gridSpan w:val="2"/>
          </w:tcPr>
          <w:p w14:paraId="4286B8FA" w14:textId="77777777" w:rsidR="00F16677" w:rsidRDefault="00F16677" w:rsidP="00541B11">
            <w:pPr>
              <w:pStyle w:val="TableParagraph"/>
              <w:spacing w:line="237" w:lineRule="auto"/>
              <w:ind w:left="117" w:right="86"/>
              <w:rPr>
                <w:sz w:val="24"/>
              </w:rPr>
            </w:pPr>
            <w:r>
              <w:rPr>
                <w:sz w:val="24"/>
              </w:rPr>
              <w:t>Smoking: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Grade and/or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grass 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weeds on shoulders along roads; remove the accumulation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fuels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debris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 ditches; install fire breaks; install warning signs indicating fire danger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along roads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sides; and install signs advising of penalties for</w:t>
            </w:r>
          </w:p>
          <w:p w14:paraId="45731447" w14:textId="77777777" w:rsidR="00F16677" w:rsidRDefault="00F16677" w:rsidP="00541B11">
            <w:pPr>
              <w:pStyle w:val="TableParagraph"/>
              <w:spacing w:line="287" w:lineRule="exact"/>
              <w:ind w:left="118"/>
              <w:rPr>
                <w:sz w:val="24"/>
              </w:rPr>
            </w:pPr>
            <w:r>
              <w:rPr>
                <w:sz w:val="24"/>
              </w:rPr>
              <w:t>causing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2"/>
                <w:sz w:val="24"/>
              </w:rPr>
              <w:t>wildfire.</w:t>
            </w:r>
          </w:p>
        </w:tc>
        <w:tc>
          <w:tcPr>
            <w:tcW w:w="864" w:type="dxa"/>
          </w:tcPr>
          <w:p w14:paraId="6ADDD03E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5A8ABC4E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766D7D4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40507E68" w14:textId="77777777" w:rsidTr="00541B11">
        <w:trPr>
          <w:trHeight w:val="1163"/>
        </w:trPr>
        <w:tc>
          <w:tcPr>
            <w:tcW w:w="4720" w:type="dxa"/>
            <w:gridSpan w:val="2"/>
          </w:tcPr>
          <w:p w14:paraId="485208CD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Trash,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field,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ditch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burning: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Restrict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</w:t>
            </w:r>
          </w:p>
          <w:p w14:paraId="0E2876F1" w14:textId="77777777" w:rsidR="00F16677" w:rsidRDefault="00F16677" w:rsidP="00541B11">
            <w:pPr>
              <w:pStyle w:val="TableParagraph"/>
              <w:spacing w:before="9" w:line="288" w:lineRule="exact"/>
              <w:ind w:left="117"/>
              <w:rPr>
                <w:sz w:val="24"/>
              </w:rPr>
            </w:pPr>
            <w:r>
              <w:rPr>
                <w:sz w:val="24"/>
              </w:rPr>
              <w:t>permit-only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activity 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ordinance. Have the local fire department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monitor permitted burns.</w:t>
            </w:r>
          </w:p>
        </w:tc>
        <w:tc>
          <w:tcPr>
            <w:tcW w:w="864" w:type="dxa"/>
          </w:tcPr>
          <w:p w14:paraId="4167C68E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539089B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380C060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1D70E5A3" w14:textId="77777777" w:rsidTr="00541B11">
        <w:trPr>
          <w:trHeight w:val="1740"/>
        </w:trPr>
        <w:tc>
          <w:tcPr>
            <w:tcW w:w="4720" w:type="dxa"/>
            <w:gridSpan w:val="2"/>
          </w:tcPr>
          <w:p w14:paraId="6B0E2E46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Arson: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patrols;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secure</w:t>
            </w:r>
          </w:p>
          <w:p w14:paraId="1A12331C" w14:textId="77777777" w:rsidR="00F16677" w:rsidRDefault="00F16677" w:rsidP="00541B11">
            <w:pPr>
              <w:pStyle w:val="TableParagraph"/>
              <w:spacing w:before="15" w:line="235" w:lineRule="auto"/>
              <w:ind w:left="118" w:right="86"/>
              <w:rPr>
                <w:sz w:val="24"/>
              </w:rPr>
            </w:pPr>
            <w:r>
              <w:rPr>
                <w:sz w:val="24"/>
              </w:rPr>
              <w:t>abandoned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facilities;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accumulation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natural fuels and debris; mow grass and weeds; establish a neighborhood watch program; communicate the penalties for</w:t>
            </w:r>
          </w:p>
          <w:p w14:paraId="473F806E" w14:textId="77777777" w:rsidR="00F16677" w:rsidRDefault="00F16677" w:rsidP="00541B11">
            <w:pPr>
              <w:pStyle w:val="TableParagraph"/>
              <w:spacing w:before="15" w:line="271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violations.</w:t>
            </w:r>
          </w:p>
        </w:tc>
        <w:tc>
          <w:tcPr>
            <w:tcW w:w="864" w:type="dxa"/>
          </w:tcPr>
          <w:p w14:paraId="6A2ECBD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204E9C59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02D0C06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965F26" w14:paraId="04577B19" w14:textId="77777777" w:rsidTr="00DA1C2B">
        <w:trPr>
          <w:trHeight w:val="2535"/>
        </w:trPr>
        <w:tc>
          <w:tcPr>
            <w:tcW w:w="4720" w:type="dxa"/>
            <w:gridSpan w:val="2"/>
          </w:tcPr>
          <w:p w14:paraId="0F2671FE" w14:textId="77777777" w:rsidR="00965F26" w:rsidRDefault="00965F26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Vehicles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equipment: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Inspect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  <w:p w14:paraId="50EFC43C" w14:textId="77777777" w:rsidR="00965F26" w:rsidRDefault="00965F26" w:rsidP="00541B11">
            <w:pPr>
              <w:pStyle w:val="TableParagraph"/>
              <w:spacing w:line="288" w:lineRule="exact"/>
              <w:ind w:left="118"/>
              <w:rPr>
                <w:sz w:val="24"/>
              </w:rPr>
            </w:pPr>
            <w:r>
              <w:rPr>
                <w:sz w:val="24"/>
              </w:rPr>
              <w:t>maintain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vehicles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equipment;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stop</w:t>
            </w:r>
          </w:p>
          <w:p w14:paraId="19481D06" w14:textId="77777777" w:rsidR="00965F26" w:rsidRDefault="00965F26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running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vehicles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tall</w:t>
            </w:r>
          </w:p>
          <w:p w14:paraId="7E8E1FE1" w14:textId="77777777" w:rsidR="00965F26" w:rsidRDefault="00965F26" w:rsidP="00DA1C2B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grass/weeds;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install adequate size and class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of fire extinguishers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in all vehicles; train personnel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in fighting </w:t>
            </w:r>
            <w:r w:rsidR="00DA1C2B">
              <w:rPr>
                <w:sz w:val="24"/>
              </w:rPr>
              <w:t>developing</w:t>
            </w:r>
            <w:r>
              <w:rPr>
                <w:sz w:val="24"/>
              </w:rPr>
              <w:t xml:space="preserve"> wildfires, remove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accumulation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fuels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and debris near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liquid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fueling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stations</w:t>
            </w:r>
            <w:r w:rsidRPr="00F16677">
              <w:rPr>
                <w:sz w:val="24"/>
              </w:rPr>
              <w:t>.</w:t>
            </w:r>
          </w:p>
        </w:tc>
        <w:tc>
          <w:tcPr>
            <w:tcW w:w="864" w:type="dxa"/>
          </w:tcPr>
          <w:p w14:paraId="2D69FD7D" w14:textId="77777777" w:rsidR="00965F26" w:rsidRDefault="00965F26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562E7CE6" w14:textId="77777777" w:rsidR="00965F26" w:rsidRDefault="00965F26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507A7140" w14:textId="77777777" w:rsidR="00965F26" w:rsidRDefault="00965F26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49860250" w14:textId="77777777" w:rsidTr="00F16677">
        <w:trPr>
          <w:trHeight w:val="860"/>
        </w:trPr>
        <w:tc>
          <w:tcPr>
            <w:tcW w:w="4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A0F34" w14:textId="77777777" w:rsidR="00F16677" w:rsidRDefault="00F16677" w:rsidP="00F16677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lastRenderedPageBreak/>
              <w:t>Railroads: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Remove the accumulation of natural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fuels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debris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near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tracks; install</w:t>
            </w:r>
          </w:p>
          <w:p w14:paraId="21C5FC4F" w14:textId="77777777" w:rsidR="00F16677" w:rsidRDefault="00F16677" w:rsidP="00F16677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fire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breaks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(roads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paths)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in and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along high hazard areas.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D21F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BD9B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C200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79F99CFB" w14:textId="77777777" w:rsidTr="00F16677">
        <w:trPr>
          <w:trHeight w:val="860"/>
        </w:trPr>
        <w:tc>
          <w:tcPr>
            <w:tcW w:w="4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3995F" w14:textId="77777777" w:rsidR="00F16677" w:rsidRDefault="00F16677" w:rsidP="00DA1C2B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 xml:space="preserve">Fireworks: Follow any </w:t>
            </w:r>
            <w:r w:rsidR="00DA1C2B">
              <w:rPr>
                <w:sz w:val="24"/>
              </w:rPr>
              <w:t>provincial</w:t>
            </w:r>
            <w:r>
              <w:rPr>
                <w:sz w:val="24"/>
              </w:rPr>
              <w:t xml:space="preserve"> and federal restrictions.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Consider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banning or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restricting the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fireworks;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communicate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penalties for non-compliance; conduct patrols; establish ordinances.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Contract out firework displays and include hold harmless and</w:t>
            </w:r>
            <w:r w:rsidR="00DA1C2B">
              <w:rPr>
                <w:sz w:val="24"/>
              </w:rPr>
              <w:t xml:space="preserve"> </w:t>
            </w:r>
            <w:r>
              <w:rPr>
                <w:sz w:val="24"/>
              </w:rPr>
              <w:t>indemnification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F16677">
              <w:rPr>
                <w:sz w:val="24"/>
              </w:rPr>
              <w:t xml:space="preserve"> contract.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F90F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99AE4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7EF06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243AD9BE" w14:textId="77777777" w:rsidTr="00F16677">
        <w:trPr>
          <w:trHeight w:val="860"/>
        </w:trPr>
        <w:tc>
          <w:tcPr>
            <w:tcW w:w="4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84749" w14:textId="77777777" w:rsidR="00F16677" w:rsidRDefault="00F16677" w:rsidP="006E5F37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Airports: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accumulation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natural fuels and debris near runways, ramps and buildings;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keep grass/weeds mowed near runways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fueling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stations.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Require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proper grounding and bonding procedures when</w:t>
            </w:r>
          </w:p>
          <w:p w14:paraId="70A3B055" w14:textId="77777777" w:rsidR="00F16677" w:rsidRDefault="00F16677" w:rsidP="006E5F37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 w:rsidRPr="00F16677">
              <w:rPr>
                <w:sz w:val="24"/>
              </w:rPr>
              <w:t>fueling.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B08D9C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586B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D192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0DA50754" w14:textId="77777777" w:rsidTr="00F16677">
        <w:trPr>
          <w:trHeight w:val="860"/>
        </w:trPr>
        <w:tc>
          <w:tcPr>
            <w:tcW w:w="4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00912" w14:textId="77777777" w:rsidR="00F16677" w:rsidRDefault="00F16677" w:rsidP="00F16677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Structural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Fires: Communicate the need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for property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owners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accumulation of natural fuels and debris around structures and keep weeds/grass mowed short; install</w:t>
            </w:r>
          </w:p>
          <w:p w14:paraId="6228B01C" w14:textId="77777777" w:rsidR="00F16677" w:rsidRDefault="00F16677" w:rsidP="00F16677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fire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breaks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wooded</w:t>
            </w:r>
            <w:r w:rsidRPr="00F16677">
              <w:rPr>
                <w:sz w:val="24"/>
              </w:rPr>
              <w:t xml:space="preserve"> areas.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9015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4F30B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CCCA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0775A0DB" w14:textId="77777777" w:rsidTr="00F16677">
        <w:trPr>
          <w:trHeight w:val="860"/>
        </w:trPr>
        <w:tc>
          <w:tcPr>
            <w:tcW w:w="4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6EC5F" w14:textId="77777777" w:rsidR="00F16677" w:rsidRDefault="00F16677" w:rsidP="00F16677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Electrical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Lines: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Tree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branches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 w:rsidRPr="00F16677">
              <w:rPr>
                <w:sz w:val="24"/>
              </w:rPr>
              <w:t xml:space="preserve"> trimmed</w:t>
            </w:r>
          </w:p>
          <w:p w14:paraId="7D76BD98" w14:textId="77777777" w:rsidR="00F16677" w:rsidRDefault="00F16677" w:rsidP="00F16677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back from electrical lines. Brush and other combustible materials are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kept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clear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the area around electrical lines.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45C3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193E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3BF1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</w:tbl>
    <w:p w14:paraId="46A8B572" w14:textId="77777777" w:rsidR="00F16677" w:rsidRDefault="00F16677" w:rsidP="009A2E68">
      <w:pPr>
        <w:spacing w:before="0" w:after="0"/>
      </w:pPr>
    </w:p>
    <w:p w14:paraId="51459F9E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280"/>
        <w:gridCol w:w="864"/>
        <w:gridCol w:w="864"/>
        <w:gridCol w:w="2912"/>
      </w:tblGrid>
      <w:tr w:rsidR="00F16677" w14:paraId="53A1E7EE" w14:textId="77777777" w:rsidTr="00541B11">
        <w:trPr>
          <w:trHeight w:val="428"/>
        </w:trPr>
        <w:tc>
          <w:tcPr>
            <w:tcW w:w="1440" w:type="dxa"/>
            <w:shd w:val="clear" w:color="auto" w:fill="D9D9D9"/>
          </w:tcPr>
          <w:p w14:paraId="77095BFE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CATEGORY:</w:t>
            </w:r>
          </w:p>
        </w:tc>
        <w:tc>
          <w:tcPr>
            <w:tcW w:w="7920" w:type="dxa"/>
            <w:gridSpan w:val="4"/>
            <w:shd w:val="clear" w:color="auto" w:fill="D9D9D9"/>
          </w:tcPr>
          <w:p w14:paraId="3D1B192F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Evacuation</w:t>
            </w:r>
          </w:p>
        </w:tc>
      </w:tr>
      <w:tr w:rsidR="00F16677" w14:paraId="7E94942D" w14:textId="77777777" w:rsidTr="00541B11">
        <w:trPr>
          <w:trHeight w:val="283"/>
        </w:trPr>
        <w:tc>
          <w:tcPr>
            <w:tcW w:w="4720" w:type="dxa"/>
            <w:gridSpan w:val="2"/>
            <w:vMerge w:val="restart"/>
            <w:shd w:val="clear" w:color="auto" w:fill="D9D9D9"/>
          </w:tcPr>
          <w:p w14:paraId="054B76B9" w14:textId="77777777" w:rsidR="00F16677" w:rsidRDefault="00F16677" w:rsidP="00541B11">
            <w:pPr>
              <w:pStyle w:val="TableParagraph"/>
              <w:spacing w:before="137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REQUIREMENTS</w:t>
            </w:r>
          </w:p>
        </w:tc>
        <w:tc>
          <w:tcPr>
            <w:tcW w:w="1728" w:type="dxa"/>
            <w:gridSpan w:val="2"/>
            <w:shd w:val="clear" w:color="auto" w:fill="D9D9D9"/>
          </w:tcPr>
          <w:p w14:paraId="3B1641D8" w14:textId="77777777" w:rsidR="00F16677" w:rsidRDefault="00F16677" w:rsidP="00541B11">
            <w:pPr>
              <w:pStyle w:val="TableParagraph"/>
              <w:spacing w:line="264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MEETS</w:t>
            </w:r>
          </w:p>
        </w:tc>
        <w:tc>
          <w:tcPr>
            <w:tcW w:w="2912" w:type="dxa"/>
            <w:vMerge w:val="restart"/>
            <w:shd w:val="clear" w:color="auto" w:fill="D9D9D9"/>
          </w:tcPr>
          <w:p w14:paraId="5FE8BC81" w14:textId="77777777" w:rsidR="00F16677" w:rsidRDefault="00F16677" w:rsidP="00541B11">
            <w:pPr>
              <w:pStyle w:val="TableParagraph"/>
              <w:spacing w:before="137"/>
              <w:ind w:lef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COMMENTS</w:t>
            </w:r>
          </w:p>
        </w:tc>
      </w:tr>
      <w:tr w:rsidR="00F16677" w14:paraId="5FAF3A3D" w14:textId="77777777" w:rsidTr="00541B11">
        <w:trPr>
          <w:trHeight w:val="268"/>
        </w:trPr>
        <w:tc>
          <w:tcPr>
            <w:tcW w:w="4720" w:type="dxa"/>
            <w:gridSpan w:val="2"/>
            <w:vMerge/>
            <w:tcBorders>
              <w:top w:val="nil"/>
            </w:tcBorders>
            <w:shd w:val="clear" w:color="auto" w:fill="D9D9D9"/>
          </w:tcPr>
          <w:p w14:paraId="25057118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14:paraId="5CD06B2D" w14:textId="77777777" w:rsidR="00F16677" w:rsidRDefault="00F16677" w:rsidP="00541B11">
            <w:pPr>
              <w:pStyle w:val="TableParagraph"/>
              <w:spacing w:line="248" w:lineRule="exact"/>
              <w:ind w:left="2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YES</w:t>
            </w:r>
          </w:p>
        </w:tc>
        <w:tc>
          <w:tcPr>
            <w:tcW w:w="864" w:type="dxa"/>
            <w:shd w:val="clear" w:color="auto" w:fill="D9D9D9"/>
          </w:tcPr>
          <w:p w14:paraId="42AC85CC" w14:textId="77777777" w:rsidR="00F16677" w:rsidRDefault="00F16677" w:rsidP="00541B11">
            <w:pPr>
              <w:pStyle w:val="TableParagraph"/>
              <w:spacing w:line="248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14:paraId="6F95C4E3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</w:tr>
    </w:tbl>
    <w:p w14:paraId="605A2713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0"/>
        <w:gridCol w:w="864"/>
        <w:gridCol w:w="864"/>
        <w:gridCol w:w="2912"/>
      </w:tblGrid>
      <w:tr w:rsidR="00F16677" w14:paraId="1DCBAE15" w14:textId="77777777" w:rsidTr="00DA1C2B">
        <w:trPr>
          <w:trHeight w:val="670"/>
        </w:trPr>
        <w:tc>
          <w:tcPr>
            <w:tcW w:w="4720" w:type="dxa"/>
          </w:tcPr>
          <w:p w14:paraId="7D99F9D6" w14:textId="77777777" w:rsidR="00F16677" w:rsidRDefault="00F16677" w:rsidP="00DA1C2B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warning system(s)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citizens</w:t>
            </w:r>
            <w:r w:rsidR="00DA1C2B">
              <w:rPr>
                <w:sz w:val="24"/>
              </w:rPr>
              <w:t xml:space="preserve">. </w:t>
            </w:r>
            <w:r>
              <w:rPr>
                <w:sz w:val="24"/>
              </w:rPr>
              <w:t>Review evacuations</w:t>
            </w:r>
            <w:r w:rsidR="00DA1C2B">
              <w:rPr>
                <w:sz w:val="24"/>
              </w:rPr>
              <w:t xml:space="preserve"> </w:t>
            </w:r>
            <w:r>
              <w:rPr>
                <w:sz w:val="24"/>
              </w:rPr>
              <w:t>route(s)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procedures.</w:t>
            </w:r>
          </w:p>
        </w:tc>
        <w:tc>
          <w:tcPr>
            <w:tcW w:w="864" w:type="dxa"/>
          </w:tcPr>
          <w:p w14:paraId="17128333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3C400A2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7FD15C3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360521C6" w14:textId="77777777" w:rsidTr="00541B11">
        <w:trPr>
          <w:trHeight w:val="587"/>
        </w:trPr>
        <w:tc>
          <w:tcPr>
            <w:tcW w:w="4720" w:type="dxa"/>
          </w:tcPr>
          <w:p w14:paraId="29E21819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Establish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staff,</w:t>
            </w:r>
          </w:p>
          <w:p w14:paraId="61C340F6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emergency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media.</w:t>
            </w:r>
          </w:p>
        </w:tc>
        <w:tc>
          <w:tcPr>
            <w:tcW w:w="864" w:type="dxa"/>
          </w:tcPr>
          <w:p w14:paraId="1A9FFAF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066B377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5A3B750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7DFC3110" w14:textId="77777777" w:rsidTr="00541B11">
        <w:trPr>
          <w:trHeight w:val="572"/>
        </w:trPr>
        <w:tc>
          <w:tcPr>
            <w:tcW w:w="4720" w:type="dxa"/>
          </w:tcPr>
          <w:p w14:paraId="7DED846A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relocated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from</w:t>
            </w:r>
          </w:p>
          <w:p w14:paraId="1BFDCE65" w14:textId="77777777" w:rsidR="00F16677" w:rsidRDefault="00F16677" w:rsidP="00541B11">
            <w:pPr>
              <w:pStyle w:val="TableParagraph"/>
              <w:spacing w:before="11"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at-risk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facilities</w:t>
            </w:r>
            <w:r w:rsidR="00DA1C2B">
              <w:rPr>
                <w:sz w:val="24"/>
              </w:rPr>
              <w:t>.</w:t>
            </w:r>
          </w:p>
        </w:tc>
        <w:tc>
          <w:tcPr>
            <w:tcW w:w="864" w:type="dxa"/>
          </w:tcPr>
          <w:p w14:paraId="72E3C424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26E895E9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43CBD6CC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7E1E96E3" w14:textId="77777777" w:rsidTr="00541B11">
        <w:trPr>
          <w:trHeight w:val="860"/>
        </w:trPr>
        <w:tc>
          <w:tcPr>
            <w:tcW w:w="4720" w:type="dxa"/>
          </w:tcPr>
          <w:p w14:paraId="4EF334AA" w14:textId="77777777" w:rsidR="00F16677" w:rsidRDefault="00F16677" w:rsidP="00541B11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accountability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plan to ensure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  <w:p w14:paraId="63382F5A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evacuation.</w:t>
            </w:r>
          </w:p>
        </w:tc>
        <w:tc>
          <w:tcPr>
            <w:tcW w:w="864" w:type="dxa"/>
          </w:tcPr>
          <w:p w14:paraId="7D7D887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53E9A90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4606635C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</w:tbl>
    <w:p w14:paraId="768F73D4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280"/>
        <w:gridCol w:w="864"/>
        <w:gridCol w:w="864"/>
        <w:gridCol w:w="2912"/>
      </w:tblGrid>
      <w:tr w:rsidR="00F16677" w14:paraId="5D44A2A1" w14:textId="77777777" w:rsidTr="00541B11">
        <w:trPr>
          <w:trHeight w:val="427"/>
        </w:trPr>
        <w:tc>
          <w:tcPr>
            <w:tcW w:w="1440" w:type="dxa"/>
            <w:shd w:val="clear" w:color="auto" w:fill="D9D9D9"/>
          </w:tcPr>
          <w:p w14:paraId="785B8579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CATEGORY:</w:t>
            </w:r>
          </w:p>
        </w:tc>
        <w:tc>
          <w:tcPr>
            <w:tcW w:w="7920" w:type="dxa"/>
            <w:gridSpan w:val="4"/>
            <w:shd w:val="clear" w:color="auto" w:fill="D9D9D9"/>
          </w:tcPr>
          <w:p w14:paraId="6A1C5DBA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Continuity</w:t>
            </w:r>
          </w:p>
        </w:tc>
      </w:tr>
      <w:tr w:rsidR="00F16677" w14:paraId="5184C616" w14:textId="77777777" w:rsidTr="00541B11">
        <w:trPr>
          <w:trHeight w:val="283"/>
        </w:trPr>
        <w:tc>
          <w:tcPr>
            <w:tcW w:w="4720" w:type="dxa"/>
            <w:gridSpan w:val="2"/>
            <w:vMerge w:val="restart"/>
            <w:shd w:val="clear" w:color="auto" w:fill="D9D9D9"/>
          </w:tcPr>
          <w:p w14:paraId="2D1FD035" w14:textId="77777777" w:rsidR="00F16677" w:rsidRDefault="00F16677" w:rsidP="00541B11">
            <w:pPr>
              <w:pStyle w:val="TableParagraph"/>
              <w:spacing w:before="137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REQUIREMENTS</w:t>
            </w:r>
          </w:p>
        </w:tc>
        <w:tc>
          <w:tcPr>
            <w:tcW w:w="1728" w:type="dxa"/>
            <w:gridSpan w:val="2"/>
            <w:shd w:val="clear" w:color="auto" w:fill="D9D9D9"/>
          </w:tcPr>
          <w:p w14:paraId="3883534D" w14:textId="77777777" w:rsidR="00F16677" w:rsidRDefault="00F16677" w:rsidP="00541B11">
            <w:pPr>
              <w:pStyle w:val="TableParagraph"/>
              <w:spacing w:line="264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MEETS</w:t>
            </w:r>
          </w:p>
        </w:tc>
        <w:tc>
          <w:tcPr>
            <w:tcW w:w="2912" w:type="dxa"/>
            <w:vMerge w:val="restart"/>
            <w:shd w:val="clear" w:color="auto" w:fill="D9D9D9"/>
          </w:tcPr>
          <w:p w14:paraId="211F86D8" w14:textId="77777777" w:rsidR="00F16677" w:rsidRDefault="00F16677" w:rsidP="00541B11">
            <w:pPr>
              <w:pStyle w:val="TableParagraph"/>
              <w:spacing w:before="137"/>
              <w:ind w:lef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COMMENTS</w:t>
            </w:r>
          </w:p>
        </w:tc>
      </w:tr>
      <w:tr w:rsidR="00F16677" w14:paraId="59BB3843" w14:textId="77777777" w:rsidTr="00541B11">
        <w:trPr>
          <w:trHeight w:val="284"/>
        </w:trPr>
        <w:tc>
          <w:tcPr>
            <w:tcW w:w="4720" w:type="dxa"/>
            <w:gridSpan w:val="2"/>
            <w:vMerge/>
            <w:tcBorders>
              <w:top w:val="nil"/>
            </w:tcBorders>
            <w:shd w:val="clear" w:color="auto" w:fill="D9D9D9"/>
          </w:tcPr>
          <w:p w14:paraId="6DB02DFB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14:paraId="1AE0D6EB" w14:textId="77777777" w:rsidR="00F16677" w:rsidRDefault="00F16677" w:rsidP="00541B11">
            <w:pPr>
              <w:pStyle w:val="TableParagraph"/>
              <w:spacing w:line="264" w:lineRule="exact"/>
              <w:ind w:left="2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YES</w:t>
            </w:r>
          </w:p>
        </w:tc>
        <w:tc>
          <w:tcPr>
            <w:tcW w:w="864" w:type="dxa"/>
            <w:shd w:val="clear" w:color="auto" w:fill="D9D9D9"/>
          </w:tcPr>
          <w:p w14:paraId="3EA1BC07" w14:textId="77777777" w:rsidR="00F16677" w:rsidRDefault="00F16677" w:rsidP="00541B11">
            <w:pPr>
              <w:pStyle w:val="TableParagraph"/>
              <w:spacing w:line="264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14:paraId="5DB73D65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</w:tr>
      <w:tr w:rsidR="00F16677" w14:paraId="12D02959" w14:textId="77777777" w:rsidTr="00541B11">
        <w:trPr>
          <w:trHeight w:val="860"/>
        </w:trPr>
        <w:tc>
          <w:tcPr>
            <w:tcW w:w="4720" w:type="dxa"/>
            <w:gridSpan w:val="2"/>
          </w:tcPr>
          <w:p w14:paraId="7E6A43BE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  <w:p w14:paraId="4DB5D552" w14:textId="77777777" w:rsidR="00F16677" w:rsidRDefault="00F16677" w:rsidP="00541B11">
            <w:pPr>
              <w:pStyle w:val="TableParagraph"/>
              <w:spacing w:line="288" w:lineRule="exact"/>
              <w:ind w:left="118" w:right="153"/>
              <w:rPr>
                <w:sz w:val="24"/>
              </w:rPr>
            </w:pPr>
            <w:r>
              <w:rPr>
                <w:sz w:val="24"/>
              </w:rPr>
              <w:t>wastewater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facilities, which must be maintained during an emergency.</w:t>
            </w:r>
          </w:p>
        </w:tc>
        <w:tc>
          <w:tcPr>
            <w:tcW w:w="864" w:type="dxa"/>
          </w:tcPr>
          <w:p w14:paraId="53C58A06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5C4CDCD9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0BC1546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76CC3184" w14:textId="77777777" w:rsidTr="00541B11">
        <w:trPr>
          <w:trHeight w:val="1163"/>
        </w:trPr>
        <w:tc>
          <w:tcPr>
            <w:tcW w:w="4720" w:type="dxa"/>
            <w:gridSpan w:val="2"/>
          </w:tcPr>
          <w:p w14:paraId="56CEEFB5" w14:textId="40BEBBDF" w:rsidR="00F16677" w:rsidRDefault="00F16677" w:rsidP="00541B11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most valuable buildings and infrastructures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protect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(prioritize)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 w:rsidR="003541C2" w:rsidRPr="003541C2">
              <w:rPr>
                <w:sz w:val="24"/>
              </w:rPr>
              <w:t>w</w:t>
            </w:r>
            <w:r w:rsidRPr="003541C2">
              <w:rPr>
                <w:sz w:val="24"/>
              </w:rPr>
              <w:t>ater</w:t>
            </w:r>
            <w:r w:rsidR="006E5F37">
              <w:rPr>
                <w:color w:val="FF0000"/>
                <w:sz w:val="24"/>
              </w:rPr>
              <w:t xml:space="preserve"> </w:t>
            </w:r>
          </w:p>
          <w:p w14:paraId="5BCECB51" w14:textId="77777777" w:rsidR="00F16677" w:rsidRDefault="00F16677" w:rsidP="00541B11">
            <w:pPr>
              <w:pStyle w:val="TableParagraph"/>
              <w:spacing w:line="288" w:lineRule="exact"/>
              <w:ind w:left="118" w:right="153"/>
              <w:rPr>
                <w:sz w:val="24"/>
              </w:rPr>
            </w:pPr>
            <w:r>
              <w:rPr>
                <w:sz w:val="24"/>
              </w:rPr>
              <w:t>and wastewater facilities, high value buildings, hospitals, fuel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tanks,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  <w:tc>
          <w:tcPr>
            <w:tcW w:w="864" w:type="dxa"/>
          </w:tcPr>
          <w:p w14:paraId="275AD71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2FA6013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3A44A71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5F216B72" w14:textId="77777777" w:rsidTr="00541B11">
        <w:trPr>
          <w:trHeight w:val="572"/>
        </w:trPr>
        <w:tc>
          <w:tcPr>
            <w:tcW w:w="4720" w:type="dxa"/>
            <w:gridSpan w:val="2"/>
          </w:tcPr>
          <w:p w14:paraId="12948C51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Establish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continue</w:t>
            </w:r>
            <w:r>
              <w:rPr>
                <w:spacing w:val="-2"/>
                <w:sz w:val="24"/>
              </w:rPr>
              <w:t xml:space="preserve"> critical</w:t>
            </w:r>
          </w:p>
          <w:p w14:paraId="67D7C089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operations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evacuation.</w:t>
            </w:r>
          </w:p>
        </w:tc>
        <w:tc>
          <w:tcPr>
            <w:tcW w:w="864" w:type="dxa"/>
          </w:tcPr>
          <w:p w14:paraId="5B02420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00ACD75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01CE370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65557B51" w14:textId="77777777" w:rsidTr="00541B11">
        <w:trPr>
          <w:trHeight w:val="876"/>
        </w:trPr>
        <w:tc>
          <w:tcPr>
            <w:tcW w:w="4720" w:type="dxa"/>
            <w:gridSpan w:val="2"/>
          </w:tcPr>
          <w:p w14:paraId="2023D555" w14:textId="77777777" w:rsidR="00F16677" w:rsidRDefault="00F16677" w:rsidP="00541B11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list of equipment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 each employee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take home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another</w:t>
            </w:r>
          </w:p>
          <w:p w14:paraId="19BBF21A" w14:textId="77777777" w:rsidR="00F16677" w:rsidRDefault="00F16677" w:rsidP="00541B11">
            <w:pPr>
              <w:pStyle w:val="TableParagraph"/>
              <w:spacing w:before="11"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continuity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operations.</w:t>
            </w:r>
          </w:p>
        </w:tc>
        <w:tc>
          <w:tcPr>
            <w:tcW w:w="864" w:type="dxa"/>
          </w:tcPr>
          <w:p w14:paraId="5A43893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BF3DE8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05AD52FE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07E4E4C6" w14:textId="77777777" w:rsidTr="00541B11">
        <w:trPr>
          <w:trHeight w:val="283"/>
        </w:trPr>
        <w:tc>
          <w:tcPr>
            <w:tcW w:w="4720" w:type="dxa"/>
            <w:gridSpan w:val="2"/>
          </w:tcPr>
          <w:p w14:paraId="1B68B03D" w14:textId="77777777" w:rsidR="00F16677" w:rsidRDefault="00F16677" w:rsidP="00541B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4" w:type="dxa"/>
          </w:tcPr>
          <w:p w14:paraId="1A3DD786" w14:textId="77777777" w:rsidR="00F16677" w:rsidRDefault="00F16677" w:rsidP="00541B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4" w:type="dxa"/>
          </w:tcPr>
          <w:p w14:paraId="5181EE78" w14:textId="77777777" w:rsidR="00F16677" w:rsidRDefault="00F16677" w:rsidP="00541B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12" w:type="dxa"/>
          </w:tcPr>
          <w:p w14:paraId="00A653AE" w14:textId="77777777" w:rsidR="00F16677" w:rsidRDefault="00F16677" w:rsidP="00541B1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2939FF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280"/>
        <w:gridCol w:w="864"/>
        <w:gridCol w:w="864"/>
        <w:gridCol w:w="2912"/>
      </w:tblGrid>
      <w:tr w:rsidR="00F16677" w14:paraId="4651FCA0" w14:textId="77777777" w:rsidTr="00541B11">
        <w:trPr>
          <w:trHeight w:val="411"/>
        </w:trPr>
        <w:tc>
          <w:tcPr>
            <w:tcW w:w="1440" w:type="dxa"/>
            <w:shd w:val="clear" w:color="auto" w:fill="D9D9D9"/>
          </w:tcPr>
          <w:p w14:paraId="0FA2EE94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CATEGORY:</w:t>
            </w:r>
          </w:p>
        </w:tc>
        <w:tc>
          <w:tcPr>
            <w:tcW w:w="7920" w:type="dxa"/>
            <w:gridSpan w:val="4"/>
            <w:shd w:val="clear" w:color="auto" w:fill="D9D9D9"/>
          </w:tcPr>
          <w:p w14:paraId="78A75417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Employees</w:t>
            </w:r>
          </w:p>
        </w:tc>
      </w:tr>
      <w:tr w:rsidR="00F16677" w14:paraId="1DB64756" w14:textId="77777777" w:rsidTr="00541B11">
        <w:trPr>
          <w:trHeight w:val="284"/>
        </w:trPr>
        <w:tc>
          <w:tcPr>
            <w:tcW w:w="4720" w:type="dxa"/>
            <w:gridSpan w:val="2"/>
            <w:vMerge w:val="restart"/>
            <w:shd w:val="clear" w:color="auto" w:fill="D9D9D9"/>
          </w:tcPr>
          <w:p w14:paraId="52557325" w14:textId="77777777" w:rsidR="00F16677" w:rsidRDefault="00F16677" w:rsidP="00541B11">
            <w:pPr>
              <w:pStyle w:val="TableParagraph"/>
              <w:spacing w:before="137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REQUIREMENTS</w:t>
            </w:r>
          </w:p>
        </w:tc>
        <w:tc>
          <w:tcPr>
            <w:tcW w:w="1728" w:type="dxa"/>
            <w:gridSpan w:val="2"/>
            <w:shd w:val="clear" w:color="auto" w:fill="D9D9D9"/>
          </w:tcPr>
          <w:p w14:paraId="332F374C" w14:textId="77777777" w:rsidR="00F16677" w:rsidRDefault="00F16677" w:rsidP="00541B11">
            <w:pPr>
              <w:pStyle w:val="TableParagraph"/>
              <w:spacing w:line="264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MEETS</w:t>
            </w:r>
          </w:p>
        </w:tc>
        <w:tc>
          <w:tcPr>
            <w:tcW w:w="2912" w:type="dxa"/>
            <w:vMerge w:val="restart"/>
            <w:shd w:val="clear" w:color="auto" w:fill="D9D9D9"/>
          </w:tcPr>
          <w:p w14:paraId="356924D1" w14:textId="77777777" w:rsidR="00F16677" w:rsidRDefault="00F16677" w:rsidP="00541B11">
            <w:pPr>
              <w:pStyle w:val="TableParagraph"/>
              <w:spacing w:before="137"/>
              <w:ind w:lef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COMMENTS</w:t>
            </w:r>
          </w:p>
        </w:tc>
      </w:tr>
      <w:tr w:rsidR="00F16677" w14:paraId="3E0626CA" w14:textId="77777777" w:rsidTr="00541B11">
        <w:trPr>
          <w:trHeight w:val="284"/>
        </w:trPr>
        <w:tc>
          <w:tcPr>
            <w:tcW w:w="4720" w:type="dxa"/>
            <w:gridSpan w:val="2"/>
            <w:vMerge/>
            <w:tcBorders>
              <w:top w:val="nil"/>
            </w:tcBorders>
            <w:shd w:val="clear" w:color="auto" w:fill="D9D9D9"/>
          </w:tcPr>
          <w:p w14:paraId="74DB66CF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14:paraId="200418B9" w14:textId="77777777" w:rsidR="00F16677" w:rsidRDefault="00F16677" w:rsidP="00541B11">
            <w:pPr>
              <w:pStyle w:val="TableParagraph"/>
              <w:spacing w:line="264" w:lineRule="exact"/>
              <w:ind w:left="2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YES</w:t>
            </w:r>
          </w:p>
        </w:tc>
        <w:tc>
          <w:tcPr>
            <w:tcW w:w="864" w:type="dxa"/>
            <w:shd w:val="clear" w:color="auto" w:fill="D9D9D9"/>
          </w:tcPr>
          <w:p w14:paraId="58353F0E" w14:textId="77777777" w:rsidR="00F16677" w:rsidRDefault="00F16677" w:rsidP="00541B11">
            <w:pPr>
              <w:pStyle w:val="TableParagraph"/>
              <w:spacing w:line="264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14:paraId="0DC0F1BA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</w:tr>
      <w:tr w:rsidR="00F16677" w14:paraId="0C8D2AF9" w14:textId="77777777" w:rsidTr="00541B11">
        <w:trPr>
          <w:trHeight w:val="875"/>
        </w:trPr>
        <w:tc>
          <w:tcPr>
            <w:tcW w:w="4720" w:type="dxa"/>
            <w:gridSpan w:val="2"/>
          </w:tcPr>
          <w:p w14:paraId="0D0AF265" w14:textId="77777777" w:rsidR="00F16677" w:rsidRDefault="00F16677" w:rsidP="00541B11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>
              <w:rPr>
                <w:sz w:val="24"/>
              </w:rPr>
              <w:t>Employees are encouraged to develop their own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evacuation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 emergency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preparedness</w:t>
            </w:r>
          </w:p>
          <w:p w14:paraId="7801CC74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plans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home.</w:t>
            </w:r>
          </w:p>
        </w:tc>
        <w:tc>
          <w:tcPr>
            <w:tcW w:w="864" w:type="dxa"/>
          </w:tcPr>
          <w:p w14:paraId="780D6E1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364503DB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0B1B583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2DFA6B00" w14:textId="77777777" w:rsidTr="00541B11">
        <w:trPr>
          <w:trHeight w:val="860"/>
        </w:trPr>
        <w:tc>
          <w:tcPr>
            <w:tcW w:w="4720" w:type="dxa"/>
            <w:gridSpan w:val="2"/>
          </w:tcPr>
          <w:p w14:paraId="1EB657C5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Smoke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areas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are</w:t>
            </w:r>
          </w:p>
          <w:p w14:paraId="5451D4B7" w14:textId="77777777" w:rsidR="00F16677" w:rsidRDefault="00F16677" w:rsidP="00541B11">
            <w:pPr>
              <w:pStyle w:val="TableParagraph"/>
              <w:spacing w:line="288" w:lineRule="exact"/>
              <w:ind w:left="118"/>
              <w:rPr>
                <w:sz w:val="24"/>
              </w:rPr>
            </w:pPr>
            <w:r>
              <w:rPr>
                <w:sz w:val="24"/>
              </w:rPr>
              <w:t>monitored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smoke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is not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causing health conditions.</w:t>
            </w:r>
          </w:p>
        </w:tc>
        <w:tc>
          <w:tcPr>
            <w:tcW w:w="864" w:type="dxa"/>
          </w:tcPr>
          <w:p w14:paraId="625A5A8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3F4EE18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502EC9A4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</w:tbl>
    <w:p w14:paraId="7AE7B158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280"/>
        <w:gridCol w:w="864"/>
        <w:gridCol w:w="864"/>
        <w:gridCol w:w="2912"/>
      </w:tblGrid>
      <w:tr w:rsidR="00F16677" w14:paraId="68873B43" w14:textId="77777777" w:rsidTr="00541B11">
        <w:trPr>
          <w:trHeight w:val="428"/>
        </w:trPr>
        <w:tc>
          <w:tcPr>
            <w:tcW w:w="1440" w:type="dxa"/>
            <w:shd w:val="clear" w:color="auto" w:fill="D9D9D9"/>
          </w:tcPr>
          <w:p w14:paraId="258B6EB6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CATEGORY:</w:t>
            </w:r>
          </w:p>
        </w:tc>
        <w:tc>
          <w:tcPr>
            <w:tcW w:w="7920" w:type="dxa"/>
            <w:gridSpan w:val="4"/>
            <w:shd w:val="clear" w:color="auto" w:fill="D9D9D9"/>
          </w:tcPr>
          <w:p w14:paraId="71230BC3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Community</w:t>
            </w:r>
            <w:r>
              <w:rPr>
                <w:b/>
                <w:spacing w:val="-2"/>
                <w:sz w:val="24"/>
              </w:rPr>
              <w:t xml:space="preserve"> Preparedness</w:t>
            </w:r>
          </w:p>
        </w:tc>
      </w:tr>
      <w:tr w:rsidR="00F16677" w14:paraId="10C249F4" w14:textId="77777777" w:rsidTr="00541B11">
        <w:trPr>
          <w:trHeight w:val="267"/>
        </w:trPr>
        <w:tc>
          <w:tcPr>
            <w:tcW w:w="4720" w:type="dxa"/>
            <w:gridSpan w:val="2"/>
            <w:vMerge w:val="restart"/>
            <w:shd w:val="clear" w:color="auto" w:fill="D9D9D9"/>
          </w:tcPr>
          <w:p w14:paraId="26F96A42" w14:textId="77777777" w:rsidR="00F16677" w:rsidRDefault="00F16677" w:rsidP="00541B11">
            <w:pPr>
              <w:pStyle w:val="TableParagraph"/>
              <w:spacing w:before="137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REQUIREMENTS</w:t>
            </w:r>
          </w:p>
        </w:tc>
        <w:tc>
          <w:tcPr>
            <w:tcW w:w="1728" w:type="dxa"/>
            <w:gridSpan w:val="2"/>
            <w:shd w:val="clear" w:color="auto" w:fill="D9D9D9"/>
          </w:tcPr>
          <w:p w14:paraId="496E358D" w14:textId="77777777" w:rsidR="00F16677" w:rsidRDefault="00F16677" w:rsidP="00541B11">
            <w:pPr>
              <w:pStyle w:val="TableParagraph"/>
              <w:spacing w:line="248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MEETS</w:t>
            </w:r>
          </w:p>
        </w:tc>
        <w:tc>
          <w:tcPr>
            <w:tcW w:w="2912" w:type="dxa"/>
            <w:vMerge w:val="restart"/>
            <w:shd w:val="clear" w:color="auto" w:fill="D9D9D9"/>
          </w:tcPr>
          <w:p w14:paraId="24093851" w14:textId="77777777" w:rsidR="00F16677" w:rsidRDefault="00F16677" w:rsidP="00541B11">
            <w:pPr>
              <w:pStyle w:val="TableParagraph"/>
              <w:spacing w:before="137"/>
              <w:ind w:lef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COMMENTS</w:t>
            </w:r>
          </w:p>
        </w:tc>
      </w:tr>
      <w:tr w:rsidR="00F16677" w14:paraId="1BC95E17" w14:textId="77777777" w:rsidTr="00541B11">
        <w:trPr>
          <w:trHeight w:val="283"/>
        </w:trPr>
        <w:tc>
          <w:tcPr>
            <w:tcW w:w="4720" w:type="dxa"/>
            <w:gridSpan w:val="2"/>
            <w:vMerge/>
            <w:tcBorders>
              <w:top w:val="nil"/>
            </w:tcBorders>
            <w:shd w:val="clear" w:color="auto" w:fill="D9D9D9"/>
          </w:tcPr>
          <w:p w14:paraId="089BD6E8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14:paraId="5D903DC6" w14:textId="77777777" w:rsidR="00F16677" w:rsidRDefault="00F16677" w:rsidP="00541B11">
            <w:pPr>
              <w:pStyle w:val="TableParagraph"/>
              <w:spacing w:line="264" w:lineRule="exact"/>
              <w:ind w:left="2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YES</w:t>
            </w:r>
          </w:p>
        </w:tc>
        <w:tc>
          <w:tcPr>
            <w:tcW w:w="864" w:type="dxa"/>
            <w:shd w:val="clear" w:color="auto" w:fill="D9D9D9"/>
          </w:tcPr>
          <w:p w14:paraId="019EB751" w14:textId="77777777" w:rsidR="00F16677" w:rsidRDefault="00F16677" w:rsidP="00541B11">
            <w:pPr>
              <w:pStyle w:val="TableParagraph"/>
              <w:spacing w:line="264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14:paraId="40EB3E7F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</w:tr>
      <w:tr w:rsidR="00F16677" w14:paraId="008CA1DA" w14:textId="77777777" w:rsidTr="00541B11">
        <w:trPr>
          <w:trHeight w:val="1164"/>
        </w:trPr>
        <w:tc>
          <w:tcPr>
            <w:tcW w:w="4720" w:type="dxa"/>
            <w:gridSpan w:val="2"/>
          </w:tcPr>
          <w:p w14:paraId="172B5008" w14:textId="77777777" w:rsidR="00F16677" w:rsidRDefault="00F16677" w:rsidP="00541B11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>
              <w:rPr>
                <w:sz w:val="24"/>
              </w:rPr>
              <w:t>Coordinate and sponsor municipal/neighborhood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remove</w:t>
            </w:r>
          </w:p>
          <w:p w14:paraId="73A9F4CE" w14:textId="77777777" w:rsidR="00F16677" w:rsidRDefault="00F16677" w:rsidP="00541B11">
            <w:pPr>
              <w:pStyle w:val="TableParagraph"/>
              <w:spacing w:line="288" w:lineRule="exact"/>
              <w:ind w:left="118"/>
              <w:rPr>
                <w:sz w:val="24"/>
              </w:rPr>
            </w:pPr>
            <w:r>
              <w:rPr>
                <w:sz w:val="24"/>
              </w:rPr>
              <w:t>combustible vegetation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debris piles, Christmas trees, etc.</w:t>
            </w:r>
          </w:p>
        </w:tc>
        <w:tc>
          <w:tcPr>
            <w:tcW w:w="864" w:type="dxa"/>
          </w:tcPr>
          <w:p w14:paraId="5A2181F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5284AA3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4681E72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3D5C37B9" w14:textId="77777777" w:rsidTr="00541B11">
        <w:trPr>
          <w:trHeight w:val="587"/>
        </w:trPr>
        <w:tc>
          <w:tcPr>
            <w:tcW w:w="4720" w:type="dxa"/>
            <w:gridSpan w:val="2"/>
          </w:tcPr>
          <w:p w14:paraId="2E29D8E6" w14:textId="77777777" w:rsidR="00F16677" w:rsidRDefault="00F16677" w:rsidP="00DA1C2B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 w:rsidR="00DA1C2B">
              <w:rPr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helps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reduce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wildfire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risk.</w:t>
            </w:r>
          </w:p>
        </w:tc>
        <w:tc>
          <w:tcPr>
            <w:tcW w:w="864" w:type="dxa"/>
          </w:tcPr>
          <w:p w14:paraId="1672CBF2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D06C07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7128A9C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287F87E9" w14:textId="77777777" w:rsidTr="00541B11">
        <w:trPr>
          <w:trHeight w:val="1147"/>
        </w:trPr>
        <w:tc>
          <w:tcPr>
            <w:tcW w:w="4720" w:type="dxa"/>
            <w:gridSpan w:val="2"/>
          </w:tcPr>
          <w:p w14:paraId="15D27EC3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Conduct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annual emergency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drills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the</w:t>
            </w:r>
          </w:p>
          <w:p w14:paraId="4755CE6A" w14:textId="77777777" w:rsidR="00F16677" w:rsidRDefault="00F16677" w:rsidP="00541B11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community,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entity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facilities.</w:t>
            </w:r>
            <w:r>
              <w:rPr>
                <w:spacing w:val="-2"/>
                <w:sz w:val="24"/>
              </w:rPr>
              <w:t xml:space="preserve"> Include</w:t>
            </w:r>
          </w:p>
          <w:p w14:paraId="41DC8E9A" w14:textId="77777777" w:rsidR="00F16677" w:rsidRDefault="00F16677" w:rsidP="00541B11">
            <w:pPr>
              <w:pStyle w:val="TableParagraph"/>
              <w:spacing w:line="288" w:lineRule="exact"/>
              <w:ind w:left="118" w:right="153"/>
              <w:rPr>
                <w:sz w:val="24"/>
              </w:rPr>
            </w:pPr>
            <w:r>
              <w:rPr>
                <w:sz w:val="24"/>
              </w:rPr>
              <w:t>evacuation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scenarios due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wildfires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 other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hazards.</w:t>
            </w:r>
          </w:p>
        </w:tc>
        <w:tc>
          <w:tcPr>
            <w:tcW w:w="864" w:type="dxa"/>
          </w:tcPr>
          <w:p w14:paraId="4557787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7B57B3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844F534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1AD66A09" w14:textId="77777777" w:rsidTr="00541B11">
        <w:trPr>
          <w:trHeight w:val="875"/>
        </w:trPr>
        <w:tc>
          <w:tcPr>
            <w:tcW w:w="4720" w:type="dxa"/>
            <w:gridSpan w:val="2"/>
          </w:tcPr>
          <w:p w14:paraId="3F8DBC14" w14:textId="77777777" w:rsidR="00F16677" w:rsidRDefault="00F16677" w:rsidP="00541B11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lastRenderedPageBreak/>
              <w:t>Establish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wildfire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campaign in 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community.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Include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the</w:t>
            </w:r>
          </w:p>
          <w:p w14:paraId="3B751B37" w14:textId="77777777" w:rsidR="00F16677" w:rsidRDefault="00F16677" w:rsidP="00541B11">
            <w:pPr>
              <w:pStyle w:val="TableParagraph"/>
              <w:spacing w:before="11"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early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wildfires.</w:t>
            </w:r>
          </w:p>
        </w:tc>
        <w:tc>
          <w:tcPr>
            <w:tcW w:w="864" w:type="dxa"/>
          </w:tcPr>
          <w:p w14:paraId="16A1DF8E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5B0A048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2A5BB25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</w:tbl>
    <w:p w14:paraId="2EAEA35A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280"/>
        <w:gridCol w:w="864"/>
        <w:gridCol w:w="864"/>
        <w:gridCol w:w="2912"/>
      </w:tblGrid>
      <w:tr w:rsidR="00F16677" w14:paraId="45826517" w14:textId="77777777" w:rsidTr="00541B11">
        <w:trPr>
          <w:trHeight w:val="412"/>
        </w:trPr>
        <w:tc>
          <w:tcPr>
            <w:tcW w:w="1440" w:type="dxa"/>
            <w:shd w:val="clear" w:color="auto" w:fill="D9D9D9"/>
          </w:tcPr>
          <w:p w14:paraId="7CBD837E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CATEGORY:</w:t>
            </w:r>
          </w:p>
        </w:tc>
        <w:tc>
          <w:tcPr>
            <w:tcW w:w="7920" w:type="dxa"/>
            <w:gridSpan w:val="4"/>
            <w:shd w:val="clear" w:color="auto" w:fill="D9D9D9"/>
          </w:tcPr>
          <w:p w14:paraId="0D6A63C6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Imminent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Danger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Wildfire</w:t>
            </w:r>
          </w:p>
        </w:tc>
      </w:tr>
      <w:tr w:rsidR="00F16677" w14:paraId="24A595EE" w14:textId="77777777" w:rsidTr="00541B11">
        <w:trPr>
          <w:trHeight w:val="283"/>
        </w:trPr>
        <w:tc>
          <w:tcPr>
            <w:tcW w:w="4720" w:type="dxa"/>
            <w:gridSpan w:val="2"/>
            <w:vMerge w:val="restart"/>
            <w:shd w:val="clear" w:color="auto" w:fill="D9D9D9"/>
          </w:tcPr>
          <w:p w14:paraId="366D0C1B" w14:textId="77777777" w:rsidR="00F16677" w:rsidRDefault="00F16677" w:rsidP="00541B11">
            <w:pPr>
              <w:pStyle w:val="TableParagraph"/>
              <w:spacing w:before="137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REQUIREMENTS</w:t>
            </w:r>
          </w:p>
        </w:tc>
        <w:tc>
          <w:tcPr>
            <w:tcW w:w="1728" w:type="dxa"/>
            <w:gridSpan w:val="2"/>
            <w:shd w:val="clear" w:color="auto" w:fill="D9D9D9"/>
          </w:tcPr>
          <w:p w14:paraId="10763F1A" w14:textId="77777777" w:rsidR="00F16677" w:rsidRDefault="00F16677" w:rsidP="00541B11">
            <w:pPr>
              <w:pStyle w:val="TableParagraph"/>
              <w:spacing w:line="264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MEETS</w:t>
            </w:r>
          </w:p>
        </w:tc>
        <w:tc>
          <w:tcPr>
            <w:tcW w:w="2912" w:type="dxa"/>
            <w:vMerge w:val="restart"/>
            <w:shd w:val="clear" w:color="auto" w:fill="D9D9D9"/>
          </w:tcPr>
          <w:p w14:paraId="235F9360" w14:textId="77777777" w:rsidR="00F16677" w:rsidRDefault="00F16677" w:rsidP="00541B11">
            <w:pPr>
              <w:pStyle w:val="TableParagraph"/>
              <w:spacing w:before="137"/>
              <w:ind w:lef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COMMENTS</w:t>
            </w:r>
          </w:p>
        </w:tc>
      </w:tr>
      <w:tr w:rsidR="00F16677" w14:paraId="11173C88" w14:textId="77777777" w:rsidTr="00541B11">
        <w:trPr>
          <w:trHeight w:val="284"/>
        </w:trPr>
        <w:tc>
          <w:tcPr>
            <w:tcW w:w="4720" w:type="dxa"/>
            <w:gridSpan w:val="2"/>
            <w:vMerge/>
            <w:tcBorders>
              <w:top w:val="nil"/>
            </w:tcBorders>
            <w:shd w:val="clear" w:color="auto" w:fill="D9D9D9"/>
          </w:tcPr>
          <w:p w14:paraId="7F758CF2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14:paraId="5BAD16AD" w14:textId="77777777" w:rsidR="00F16677" w:rsidRDefault="00F16677" w:rsidP="00541B11">
            <w:pPr>
              <w:pStyle w:val="TableParagraph"/>
              <w:spacing w:line="264" w:lineRule="exact"/>
              <w:ind w:left="2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YES</w:t>
            </w:r>
          </w:p>
        </w:tc>
        <w:tc>
          <w:tcPr>
            <w:tcW w:w="864" w:type="dxa"/>
            <w:shd w:val="clear" w:color="auto" w:fill="D9D9D9"/>
          </w:tcPr>
          <w:p w14:paraId="1A4BC0F1" w14:textId="77777777" w:rsidR="00F16677" w:rsidRDefault="00F16677" w:rsidP="00541B11">
            <w:pPr>
              <w:pStyle w:val="TableParagraph"/>
              <w:spacing w:line="264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14:paraId="6735AC13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</w:tr>
      <w:tr w:rsidR="00F16677" w14:paraId="42C9D9B0" w14:textId="77777777" w:rsidTr="00DA1C2B">
        <w:trPr>
          <w:trHeight w:val="1021"/>
        </w:trPr>
        <w:tc>
          <w:tcPr>
            <w:tcW w:w="4720" w:type="dxa"/>
            <w:gridSpan w:val="2"/>
          </w:tcPr>
          <w:p w14:paraId="4379E8E6" w14:textId="77777777" w:rsidR="00F16677" w:rsidRDefault="00F16677" w:rsidP="00541B11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emergency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and evacuation procedures for staff and citizens, as </w:t>
            </w:r>
            <w:r>
              <w:rPr>
                <w:spacing w:val="-2"/>
                <w:sz w:val="24"/>
              </w:rPr>
              <w:t>necessary.</w:t>
            </w:r>
          </w:p>
        </w:tc>
        <w:tc>
          <w:tcPr>
            <w:tcW w:w="864" w:type="dxa"/>
          </w:tcPr>
          <w:p w14:paraId="36E8A1F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15993A9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326AB5B6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30BD5831" w14:textId="77777777" w:rsidTr="00DA1C2B">
        <w:trPr>
          <w:trHeight w:val="398"/>
        </w:trPr>
        <w:tc>
          <w:tcPr>
            <w:tcW w:w="4720" w:type="dxa"/>
            <w:gridSpan w:val="2"/>
          </w:tcPr>
          <w:p w14:paraId="54B11538" w14:textId="77777777" w:rsidR="00DA1C2B" w:rsidRDefault="00F16677" w:rsidP="00DA1C2B">
            <w:pPr>
              <w:pStyle w:val="TableParagraph"/>
              <w:spacing w:line="235" w:lineRule="auto"/>
              <w:ind w:left="118" w:right="149"/>
              <w:jc w:val="both"/>
              <w:rPr>
                <w:sz w:val="24"/>
              </w:rPr>
            </w:pPr>
            <w:r>
              <w:rPr>
                <w:sz w:val="24"/>
              </w:rPr>
              <w:t>Cancel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 non-essential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 w:rsidR="00DA1C2B">
              <w:rPr>
                <w:spacing w:val="40"/>
                <w:sz w:val="24"/>
              </w:rPr>
              <w:t>.</w:t>
            </w:r>
          </w:p>
          <w:p w14:paraId="2887EED8" w14:textId="77777777" w:rsidR="00F16677" w:rsidRDefault="00F16677" w:rsidP="00541B11">
            <w:pPr>
              <w:pStyle w:val="TableParagraph"/>
              <w:spacing w:before="12" w:line="271" w:lineRule="exact"/>
              <w:ind w:left="118"/>
              <w:jc w:val="both"/>
              <w:rPr>
                <w:sz w:val="24"/>
              </w:rPr>
            </w:pPr>
          </w:p>
        </w:tc>
        <w:tc>
          <w:tcPr>
            <w:tcW w:w="864" w:type="dxa"/>
          </w:tcPr>
          <w:p w14:paraId="01E2A4B9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ED5EEEC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203BC9E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3039DC05" w14:textId="77777777" w:rsidTr="00541B11">
        <w:trPr>
          <w:trHeight w:val="860"/>
        </w:trPr>
        <w:tc>
          <w:tcPr>
            <w:tcW w:w="4720" w:type="dxa"/>
            <w:gridSpan w:val="2"/>
          </w:tcPr>
          <w:p w14:paraId="6AED2F42" w14:textId="69C45E67" w:rsidR="00F16677" w:rsidRDefault="00F16677" w:rsidP="00541B11">
            <w:pPr>
              <w:pStyle w:val="TableParagraph"/>
              <w:spacing w:line="235" w:lineRule="auto"/>
              <w:ind w:left="118"/>
              <w:rPr>
                <w:sz w:val="24"/>
              </w:rPr>
            </w:pPr>
            <w:r>
              <w:rPr>
                <w:sz w:val="24"/>
              </w:rPr>
              <w:t>Activate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your Emergency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Operations </w:t>
            </w:r>
            <w:r w:rsidRPr="003541C2">
              <w:rPr>
                <w:sz w:val="24"/>
              </w:rPr>
              <w:t>Cent</w:t>
            </w:r>
            <w:r w:rsidR="003541C2" w:rsidRPr="003541C2">
              <w:rPr>
                <w:sz w:val="24"/>
              </w:rPr>
              <w:t>re</w:t>
            </w:r>
            <w:r w:rsidR="006E5F37" w:rsidRPr="003541C2">
              <w:rPr>
                <w:sz w:val="24"/>
              </w:rPr>
              <w:t xml:space="preserve"> </w:t>
            </w:r>
            <w:r>
              <w:rPr>
                <w:sz w:val="24"/>
              </w:rPr>
              <w:t>Assemble key personnel. Establish</w:t>
            </w:r>
          </w:p>
          <w:p w14:paraId="283AE08D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communications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systems.</w:t>
            </w:r>
          </w:p>
        </w:tc>
        <w:tc>
          <w:tcPr>
            <w:tcW w:w="864" w:type="dxa"/>
          </w:tcPr>
          <w:p w14:paraId="75C55883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2EE18AE2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D99CC2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600C2353" w14:textId="77777777" w:rsidTr="00541B11">
        <w:trPr>
          <w:trHeight w:val="1756"/>
        </w:trPr>
        <w:tc>
          <w:tcPr>
            <w:tcW w:w="4720" w:type="dxa"/>
            <w:gridSpan w:val="2"/>
          </w:tcPr>
          <w:p w14:paraId="36BA7C37" w14:textId="77777777" w:rsidR="00F16677" w:rsidRDefault="00F16677" w:rsidP="00541B11">
            <w:pPr>
              <w:pStyle w:val="TableParagraph"/>
              <w:ind w:left="118" w:right="131"/>
              <w:rPr>
                <w:sz w:val="24"/>
              </w:rPr>
            </w:pPr>
            <w:r>
              <w:rPr>
                <w:sz w:val="24"/>
              </w:rPr>
              <w:t>Gather important entity records (such as equipment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inventories,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accounts payable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receivable records, bank account numbers, as-built drawings, historical records, computer tapes, etc.) 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move to safe</w:t>
            </w:r>
          </w:p>
          <w:p w14:paraId="2B3C2000" w14:textId="77777777" w:rsidR="00F16677" w:rsidRDefault="00F16677" w:rsidP="00541B11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location.</w:t>
            </w:r>
          </w:p>
        </w:tc>
        <w:tc>
          <w:tcPr>
            <w:tcW w:w="864" w:type="dxa"/>
          </w:tcPr>
          <w:p w14:paraId="3CA4678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0A259E56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6038045C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41C396A8" w14:textId="77777777" w:rsidTr="00541B11">
        <w:trPr>
          <w:trHeight w:val="860"/>
        </w:trPr>
        <w:tc>
          <w:tcPr>
            <w:tcW w:w="4720" w:type="dxa"/>
            <w:gridSpan w:val="2"/>
          </w:tcPr>
          <w:p w14:paraId="4CB40231" w14:textId="20333C61" w:rsidR="00F16677" w:rsidRDefault="00F16677" w:rsidP="00541B11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Leave notes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 w:rsidR="003541C2" w:rsidRPr="003541C2">
              <w:rPr>
                <w:sz w:val="24"/>
              </w:rPr>
              <w:t>exterior</w:t>
            </w:r>
            <w:r w:rsidR="006E5F37" w:rsidRPr="003541C2">
              <w:rPr>
                <w:sz w:val="24"/>
              </w:rPr>
              <w:t xml:space="preserve"> doors</w:t>
            </w:r>
            <w:r w:rsidRPr="003541C2">
              <w:rPr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date 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time facility was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evacuated,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where</w:t>
            </w:r>
            <w:proofErr w:type="gramEnd"/>
          </w:p>
          <w:p w14:paraId="30C4DFE1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temporary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up.</w:t>
            </w:r>
          </w:p>
        </w:tc>
        <w:tc>
          <w:tcPr>
            <w:tcW w:w="864" w:type="dxa"/>
          </w:tcPr>
          <w:p w14:paraId="0BCD788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496B3CE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047CC5F9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63F70723" w14:textId="77777777" w:rsidTr="00F16677">
        <w:trPr>
          <w:trHeight w:val="860"/>
        </w:trPr>
        <w:tc>
          <w:tcPr>
            <w:tcW w:w="4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78386" w14:textId="77777777" w:rsidR="00F16677" w:rsidRDefault="00F16677" w:rsidP="00541B11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Leave information on fire equipment, electrical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shut offs, breakers, and major hazards (hazardous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chemicals,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radiation sources,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etc.)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at facility on door.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</w:p>
          <w:p w14:paraId="0EFD7304" w14:textId="77777777" w:rsidR="00F16677" w:rsidRDefault="00F16677" w:rsidP="00F16677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whether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to turn off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main electrical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and gas (natural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gas,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propane,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etc.)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to facility.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210E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0684F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E5D1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2FC96CDF" w14:textId="77777777" w:rsidTr="00F16677">
        <w:trPr>
          <w:trHeight w:val="860"/>
        </w:trPr>
        <w:tc>
          <w:tcPr>
            <w:tcW w:w="4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9AF3F" w14:textId="77777777" w:rsidR="00F16677" w:rsidRDefault="00F16677" w:rsidP="00F16677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Close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doors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 w:rsidRPr="00F16677">
              <w:rPr>
                <w:sz w:val="24"/>
              </w:rPr>
              <w:t xml:space="preserve"> consider</w:t>
            </w:r>
          </w:p>
          <w:p w14:paraId="3824BC15" w14:textId="77777777" w:rsidR="00F16677" w:rsidRDefault="00F16677" w:rsidP="00F16677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leaving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doors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unlocked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 w:rsidRPr="00F16677">
              <w:rPr>
                <w:sz w:val="24"/>
              </w:rPr>
              <w:t xml:space="preserve"> firefighters.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0544E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F3D0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4353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4E67342E" w14:textId="77777777" w:rsidTr="00F16677">
        <w:trPr>
          <w:trHeight w:val="860"/>
        </w:trPr>
        <w:tc>
          <w:tcPr>
            <w:tcW w:w="4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2795B" w14:textId="77777777" w:rsidR="00F16677" w:rsidRDefault="00F16677" w:rsidP="00F16677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Take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wireless/handheld</w:t>
            </w:r>
            <w:r w:rsidRPr="00F16677">
              <w:rPr>
                <w:sz w:val="24"/>
              </w:rPr>
              <w:t xml:space="preserve"> communication</w:t>
            </w:r>
          </w:p>
          <w:p w14:paraId="25D689CD" w14:textId="77777777" w:rsidR="00F16677" w:rsidRDefault="00F16677" w:rsidP="00F16677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devices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 w:rsidRPr="00F16677">
              <w:rPr>
                <w:sz w:val="24"/>
              </w:rPr>
              <w:t xml:space="preserve"> evacuation.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14CF9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2BB9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315C6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418A86F8" w14:textId="77777777" w:rsidTr="00F16677">
        <w:trPr>
          <w:trHeight w:val="860"/>
        </w:trPr>
        <w:tc>
          <w:tcPr>
            <w:tcW w:w="4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9AE16" w14:textId="77777777" w:rsidR="00F16677" w:rsidRDefault="00F16677" w:rsidP="00F16677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Activate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Incident</w:t>
            </w:r>
            <w:r w:rsidRPr="00F16677">
              <w:rPr>
                <w:sz w:val="24"/>
              </w:rPr>
              <w:t xml:space="preserve"> Command</w:t>
            </w:r>
          </w:p>
          <w:p w14:paraId="6DA878FA" w14:textId="38DFEA28" w:rsidR="00F16677" w:rsidRDefault="00F16677" w:rsidP="00F16677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 w:rsidRPr="00F16677">
              <w:rPr>
                <w:sz w:val="24"/>
              </w:rPr>
              <w:t>System/</w:t>
            </w:r>
            <w:r w:rsidRPr="003541C2">
              <w:rPr>
                <w:sz w:val="24"/>
              </w:rPr>
              <w:t>Centr</w:t>
            </w:r>
            <w:r w:rsidR="003541C2" w:rsidRPr="003541C2">
              <w:rPr>
                <w:sz w:val="24"/>
              </w:rPr>
              <w:t>e</w:t>
            </w:r>
            <w:r w:rsidRPr="00F16677">
              <w:rPr>
                <w:sz w:val="24"/>
              </w:rPr>
              <w:t>.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5F9B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ACFA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D2D9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688F727D" w14:textId="77777777" w:rsidTr="00F16677">
        <w:trPr>
          <w:trHeight w:val="860"/>
        </w:trPr>
        <w:tc>
          <w:tcPr>
            <w:tcW w:w="4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8A9C3" w14:textId="77777777" w:rsidR="00F16677" w:rsidRDefault="00F16677" w:rsidP="00F16677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lastRenderedPageBreak/>
              <w:t>Notify law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enforcement and/or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fire department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completed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evacuation,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not ordered by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one of these departments.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59D9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B9E85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D2709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214865E7" w14:textId="77777777" w:rsidTr="00F16677">
        <w:trPr>
          <w:trHeight w:val="860"/>
        </w:trPr>
        <w:tc>
          <w:tcPr>
            <w:tcW w:w="4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806BE" w14:textId="7005DF49" w:rsidR="00F16677" w:rsidRDefault="00F16677" w:rsidP="00F16677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Relocate to temporary site. Set up communications.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duties. Keep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in touch with Emergency Operations Center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and Incident Command </w:t>
            </w:r>
            <w:r w:rsidRPr="003541C2">
              <w:rPr>
                <w:sz w:val="24"/>
              </w:rPr>
              <w:t>Cent</w:t>
            </w:r>
            <w:r w:rsidR="003541C2" w:rsidRPr="003541C2">
              <w:rPr>
                <w:sz w:val="24"/>
              </w:rPr>
              <w:t>re</w:t>
            </w:r>
            <w:r w:rsidRPr="006E5F37"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for latest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information.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prepared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relocate</w:t>
            </w:r>
          </w:p>
          <w:p w14:paraId="34977EFE" w14:textId="77777777" w:rsidR="00F16677" w:rsidRDefault="00F16677" w:rsidP="00DA1C2B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to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alternative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site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wildfire</w:t>
            </w:r>
            <w:r w:rsidRPr="00F16677">
              <w:rPr>
                <w:sz w:val="24"/>
              </w:rPr>
              <w:t xml:space="preserve"> </w:t>
            </w:r>
            <w:r>
              <w:rPr>
                <w:sz w:val="24"/>
              </w:rPr>
              <w:t>threatens</w:t>
            </w:r>
            <w:r w:rsidRPr="00F16677">
              <w:rPr>
                <w:sz w:val="24"/>
              </w:rPr>
              <w:t xml:space="preserve"> existing</w:t>
            </w:r>
            <w:r w:rsidR="00DA1C2B">
              <w:rPr>
                <w:sz w:val="24"/>
              </w:rPr>
              <w:t xml:space="preserve"> </w:t>
            </w:r>
            <w:r w:rsidRPr="00F16677">
              <w:rPr>
                <w:sz w:val="24"/>
              </w:rPr>
              <w:t>facility.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F933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E8C2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292D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</w:tbl>
    <w:p w14:paraId="717A0517" w14:textId="77777777" w:rsidR="00F16677" w:rsidRDefault="00F16677" w:rsidP="009A2E68">
      <w:pPr>
        <w:spacing w:before="0" w:after="0"/>
      </w:pPr>
    </w:p>
    <w:tbl>
      <w:tblPr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3280"/>
        <w:gridCol w:w="864"/>
        <w:gridCol w:w="864"/>
        <w:gridCol w:w="2912"/>
      </w:tblGrid>
      <w:tr w:rsidR="00F16677" w14:paraId="0B6E36B1" w14:textId="77777777" w:rsidTr="00541B11">
        <w:trPr>
          <w:trHeight w:val="411"/>
        </w:trPr>
        <w:tc>
          <w:tcPr>
            <w:tcW w:w="1440" w:type="dxa"/>
            <w:shd w:val="clear" w:color="auto" w:fill="D9D9D9"/>
          </w:tcPr>
          <w:p w14:paraId="712229B4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CATEGORY:</w:t>
            </w:r>
          </w:p>
        </w:tc>
        <w:tc>
          <w:tcPr>
            <w:tcW w:w="7920" w:type="dxa"/>
            <w:gridSpan w:val="4"/>
            <w:shd w:val="clear" w:color="auto" w:fill="D9D9D9"/>
          </w:tcPr>
          <w:p w14:paraId="46A6E363" w14:textId="77777777" w:rsidR="00F16677" w:rsidRDefault="00F16677" w:rsidP="00541B11">
            <w:pPr>
              <w:pStyle w:val="TableParagraph"/>
              <w:spacing w:before="5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Fire </w:t>
            </w:r>
            <w:r>
              <w:rPr>
                <w:b/>
                <w:spacing w:val="-2"/>
                <w:sz w:val="24"/>
              </w:rPr>
              <w:t>Department</w:t>
            </w:r>
          </w:p>
        </w:tc>
      </w:tr>
      <w:tr w:rsidR="00F16677" w14:paraId="54D1391B" w14:textId="77777777" w:rsidTr="00541B11">
        <w:trPr>
          <w:trHeight w:val="284"/>
        </w:trPr>
        <w:tc>
          <w:tcPr>
            <w:tcW w:w="4720" w:type="dxa"/>
            <w:gridSpan w:val="2"/>
            <w:vMerge w:val="restart"/>
            <w:shd w:val="clear" w:color="auto" w:fill="D9D9D9"/>
          </w:tcPr>
          <w:p w14:paraId="1E34E318" w14:textId="77777777" w:rsidR="00F16677" w:rsidRDefault="00F16677" w:rsidP="00541B11">
            <w:pPr>
              <w:pStyle w:val="TableParagraph"/>
              <w:spacing w:before="137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REQUIREMENTS</w:t>
            </w:r>
          </w:p>
        </w:tc>
        <w:tc>
          <w:tcPr>
            <w:tcW w:w="1728" w:type="dxa"/>
            <w:gridSpan w:val="2"/>
            <w:shd w:val="clear" w:color="auto" w:fill="D9D9D9"/>
          </w:tcPr>
          <w:p w14:paraId="6DF8CB6F" w14:textId="77777777" w:rsidR="00F16677" w:rsidRDefault="00F16677" w:rsidP="00541B11">
            <w:pPr>
              <w:pStyle w:val="TableParagraph"/>
              <w:spacing w:line="264" w:lineRule="exact"/>
              <w:ind w:left="5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MEETS</w:t>
            </w:r>
          </w:p>
        </w:tc>
        <w:tc>
          <w:tcPr>
            <w:tcW w:w="2912" w:type="dxa"/>
            <w:vMerge w:val="restart"/>
            <w:shd w:val="clear" w:color="auto" w:fill="D9D9D9"/>
          </w:tcPr>
          <w:p w14:paraId="7CA1589B" w14:textId="77777777" w:rsidR="00F16677" w:rsidRDefault="00F16677" w:rsidP="00541B11">
            <w:pPr>
              <w:pStyle w:val="TableParagraph"/>
              <w:spacing w:before="137"/>
              <w:ind w:left="8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COMMENTS</w:t>
            </w:r>
          </w:p>
        </w:tc>
      </w:tr>
      <w:tr w:rsidR="00F16677" w14:paraId="627E9733" w14:textId="77777777" w:rsidTr="00541B11">
        <w:trPr>
          <w:trHeight w:val="284"/>
        </w:trPr>
        <w:tc>
          <w:tcPr>
            <w:tcW w:w="4720" w:type="dxa"/>
            <w:gridSpan w:val="2"/>
            <w:vMerge/>
            <w:tcBorders>
              <w:top w:val="nil"/>
            </w:tcBorders>
            <w:shd w:val="clear" w:color="auto" w:fill="D9D9D9"/>
          </w:tcPr>
          <w:p w14:paraId="798891F4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shd w:val="clear" w:color="auto" w:fill="D9D9D9"/>
          </w:tcPr>
          <w:p w14:paraId="075432FB" w14:textId="77777777" w:rsidR="00F16677" w:rsidRDefault="00F16677" w:rsidP="00541B11">
            <w:pPr>
              <w:pStyle w:val="TableParagraph"/>
              <w:spacing w:line="264" w:lineRule="exact"/>
              <w:ind w:left="2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YES</w:t>
            </w:r>
          </w:p>
        </w:tc>
        <w:tc>
          <w:tcPr>
            <w:tcW w:w="864" w:type="dxa"/>
            <w:shd w:val="clear" w:color="auto" w:fill="D9D9D9"/>
          </w:tcPr>
          <w:p w14:paraId="44348C0B" w14:textId="77777777" w:rsidR="00F16677" w:rsidRDefault="00F16677" w:rsidP="00541B11">
            <w:pPr>
              <w:pStyle w:val="TableParagraph"/>
              <w:spacing w:line="264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2912" w:type="dxa"/>
            <w:vMerge/>
            <w:tcBorders>
              <w:top w:val="nil"/>
            </w:tcBorders>
            <w:shd w:val="clear" w:color="auto" w:fill="D9D9D9"/>
          </w:tcPr>
          <w:p w14:paraId="2EED5910" w14:textId="77777777" w:rsidR="00F16677" w:rsidRDefault="00F16677" w:rsidP="00541B11">
            <w:pPr>
              <w:rPr>
                <w:sz w:val="2"/>
                <w:szCs w:val="2"/>
              </w:rPr>
            </w:pPr>
          </w:p>
        </w:tc>
      </w:tr>
      <w:tr w:rsidR="00F16677" w14:paraId="270B7576" w14:textId="77777777" w:rsidTr="00541B11">
        <w:trPr>
          <w:trHeight w:val="875"/>
        </w:trPr>
        <w:tc>
          <w:tcPr>
            <w:tcW w:w="4720" w:type="dxa"/>
            <w:gridSpan w:val="2"/>
          </w:tcPr>
          <w:p w14:paraId="2D7B57F2" w14:textId="77777777" w:rsidR="00F16677" w:rsidRDefault="00F16677" w:rsidP="00541B11">
            <w:pPr>
              <w:pStyle w:val="TableParagraph"/>
              <w:spacing w:line="235" w:lineRule="auto"/>
              <w:ind w:left="118" w:right="153"/>
              <w:rPr>
                <w:sz w:val="24"/>
              </w:rPr>
            </w:pPr>
            <w:r>
              <w:rPr>
                <w:sz w:val="24"/>
              </w:rPr>
              <w:t>Ensure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trained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 equipped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fight wildfires and that</w:t>
            </w:r>
          </w:p>
          <w:p w14:paraId="6FE99F46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equipment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available.</w:t>
            </w:r>
          </w:p>
        </w:tc>
        <w:tc>
          <w:tcPr>
            <w:tcW w:w="864" w:type="dxa"/>
          </w:tcPr>
          <w:p w14:paraId="709041C1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693776BB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0FD2DA4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330E876E" w14:textId="77777777" w:rsidTr="00541B11">
        <w:trPr>
          <w:trHeight w:val="571"/>
        </w:trPr>
        <w:tc>
          <w:tcPr>
            <w:tcW w:w="4720" w:type="dxa"/>
            <w:gridSpan w:val="2"/>
          </w:tcPr>
          <w:p w14:paraId="7DA5E9C9" w14:textId="77777777" w:rsidR="00F16677" w:rsidRDefault="00F16677" w:rsidP="00541B11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Inspect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maintain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hydrants;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ensure</w:t>
            </w:r>
          </w:p>
          <w:p w14:paraId="6106AD84" w14:textId="77777777" w:rsidR="00F16677" w:rsidRDefault="00F16677" w:rsidP="00541B11">
            <w:pPr>
              <w:pStyle w:val="TableParagraph"/>
              <w:spacing w:before="11"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adequate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pressure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fight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fire.</w:t>
            </w:r>
          </w:p>
        </w:tc>
        <w:tc>
          <w:tcPr>
            <w:tcW w:w="864" w:type="dxa"/>
          </w:tcPr>
          <w:p w14:paraId="583B9790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01325DC3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0443AB4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31A3F1D4" w14:textId="77777777" w:rsidTr="00541B11">
        <w:trPr>
          <w:trHeight w:val="571"/>
        </w:trPr>
        <w:tc>
          <w:tcPr>
            <w:tcW w:w="4720" w:type="dxa"/>
            <w:gridSpan w:val="2"/>
          </w:tcPr>
          <w:p w14:paraId="4F6E549E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Ensure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fuel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supplies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emergency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vehicles,</w:t>
            </w:r>
          </w:p>
          <w:p w14:paraId="56B12127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equipment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generators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adequate.</w:t>
            </w:r>
          </w:p>
        </w:tc>
        <w:tc>
          <w:tcPr>
            <w:tcW w:w="864" w:type="dxa"/>
          </w:tcPr>
          <w:p w14:paraId="6451BEF7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2F17F5D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453F8A28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29F3D403" w14:textId="77777777" w:rsidTr="00541B11">
        <w:trPr>
          <w:trHeight w:val="572"/>
        </w:trPr>
        <w:tc>
          <w:tcPr>
            <w:tcW w:w="4720" w:type="dxa"/>
            <w:gridSpan w:val="2"/>
          </w:tcPr>
          <w:p w14:paraId="79812EEC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Establish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and/or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update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Aid</w:t>
            </w:r>
          </w:p>
          <w:p w14:paraId="6BF21CED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Agreements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with other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entities.</w:t>
            </w:r>
          </w:p>
        </w:tc>
        <w:tc>
          <w:tcPr>
            <w:tcW w:w="864" w:type="dxa"/>
          </w:tcPr>
          <w:p w14:paraId="424CA06A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10B2E724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3A5A0162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  <w:tr w:rsidR="00F16677" w14:paraId="72172B94" w14:textId="77777777" w:rsidTr="00541B11">
        <w:trPr>
          <w:trHeight w:val="571"/>
        </w:trPr>
        <w:tc>
          <w:tcPr>
            <w:tcW w:w="4720" w:type="dxa"/>
            <w:gridSpan w:val="2"/>
          </w:tcPr>
          <w:p w14:paraId="0A192E8A" w14:textId="77777777" w:rsidR="00F16677" w:rsidRDefault="00F16677" w:rsidP="00541B11">
            <w:pPr>
              <w:pStyle w:val="TableParagraph"/>
              <w:spacing w:line="284" w:lineRule="exact"/>
              <w:ind w:left="118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fighting</w:t>
            </w:r>
          </w:p>
          <w:p w14:paraId="031B277F" w14:textId="77777777" w:rsidR="00F16677" w:rsidRDefault="00F16677" w:rsidP="00541B1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wildfires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coordinating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evacuation.</w:t>
            </w:r>
          </w:p>
        </w:tc>
        <w:tc>
          <w:tcPr>
            <w:tcW w:w="864" w:type="dxa"/>
          </w:tcPr>
          <w:p w14:paraId="43C6F1ED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4" w:type="dxa"/>
          </w:tcPr>
          <w:p w14:paraId="423BF32E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12" w:type="dxa"/>
          </w:tcPr>
          <w:p w14:paraId="10ED13A4" w14:textId="77777777" w:rsidR="00F16677" w:rsidRDefault="00F16677" w:rsidP="00541B11">
            <w:pPr>
              <w:pStyle w:val="TableParagraph"/>
              <w:rPr>
                <w:rFonts w:ascii="Times New Roman"/>
              </w:rPr>
            </w:pPr>
          </w:p>
        </w:tc>
      </w:tr>
    </w:tbl>
    <w:p w14:paraId="7DEFC506" w14:textId="77777777" w:rsidR="00F16677" w:rsidRDefault="00F16677" w:rsidP="009A2E68">
      <w:pPr>
        <w:spacing w:before="0" w:after="0"/>
      </w:pPr>
    </w:p>
    <w:p w14:paraId="7266658C" w14:textId="77777777" w:rsidR="00F16677" w:rsidRPr="009A2E68" w:rsidRDefault="00F16677" w:rsidP="009A2E68">
      <w:pPr>
        <w:spacing w:before="0" w:after="0"/>
      </w:pPr>
    </w:p>
    <w:sectPr w:rsidR="00F16677" w:rsidRPr="009A2E68" w:rsidSect="002013F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800" w:right="1080" w:bottom="1440" w:left="1080" w:header="1008" w:footer="3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4FAE9" w14:textId="77777777" w:rsidR="005B1134" w:rsidRDefault="005B1134" w:rsidP="0003452E">
      <w:r>
        <w:separator/>
      </w:r>
    </w:p>
  </w:endnote>
  <w:endnote w:type="continuationSeparator" w:id="0">
    <w:p w14:paraId="49B56C44" w14:textId="77777777" w:rsidR="005B1134" w:rsidRDefault="005B1134" w:rsidP="00034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E537CE-8F08-4AD5-BA8F-8CBBBD76049E}"/>
    <w:embedBold r:id="rId2" w:fontKey="{BD9DA419-DDEE-474C-A385-4786A4DAE342}"/>
    <w:embedItalic r:id="rId3" w:fontKey="{2BDB990E-3056-447C-8709-9028DECB21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  <w:embedRegular r:id="rId4" w:fontKey="{5C29D3A2-D59D-4751-A46F-642C34FADAFB}"/>
  </w:font>
  <w:font w:name="Barlow Condensed SemiBold">
    <w:charset w:val="00"/>
    <w:family w:val="auto"/>
    <w:pitch w:val="variable"/>
    <w:sig w:usb0="20000007" w:usb1="00000000" w:usb2="00000000" w:usb3="00000000" w:csb0="00000193" w:csb1="00000000"/>
    <w:embedRegular r:id="rId5" w:fontKey="{D372BF58-8527-4176-96E3-ADB04F92DE01}"/>
    <w:embedBold r:id="rId6" w:fontKey="{3FA2B567-B1F3-4497-A7D2-81366443615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arlow Condensed Medium">
    <w:charset w:val="00"/>
    <w:family w:val="auto"/>
    <w:pitch w:val="variable"/>
    <w:sig w:usb0="20000007" w:usb1="00000000" w:usb2="00000000" w:usb3="00000000" w:csb0="00000193" w:csb1="00000000"/>
    <w:embedRegular r:id="rId7" w:fontKey="{5B15695C-E986-45EA-879E-BCD008DBA5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Barlow Condensed">
    <w:charset w:val="00"/>
    <w:family w:val="auto"/>
    <w:pitch w:val="variable"/>
    <w:sig w:usb0="20000007" w:usb1="00000000" w:usb2="00000000" w:usb3="00000000" w:csb0="00000193" w:csb1="00000000"/>
    <w:embedRegular r:id="rId8" w:fontKey="{E73C37D0-8E9D-49EC-9665-37C4634F0F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6AB84A9-B182-446D-82C1-1121C76B70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7D9C1" w14:textId="77777777" w:rsidR="0035718A" w:rsidRDefault="0035718A" w:rsidP="000345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09C1FD" w14:textId="77777777" w:rsidR="0035718A" w:rsidRDefault="0035718A" w:rsidP="0003452E">
    <w:pPr>
      <w:pStyle w:val="Footer"/>
    </w:pPr>
  </w:p>
  <w:p w14:paraId="3763F0EF" w14:textId="77777777" w:rsidR="0035718A" w:rsidRDefault="0035718A" w:rsidP="0003452E"/>
  <w:p w14:paraId="101EDB7E" w14:textId="77777777" w:rsidR="0035718A" w:rsidRDefault="0035718A" w:rsidP="0003452E"/>
  <w:p w14:paraId="0AD71C03" w14:textId="77777777" w:rsidR="0035718A" w:rsidRDefault="0035718A" w:rsidP="0003452E"/>
  <w:p w14:paraId="795A4B25" w14:textId="77777777" w:rsidR="0035718A" w:rsidRDefault="0035718A" w:rsidP="0003452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35284491"/>
      <w:docPartObj>
        <w:docPartGallery w:val="Page Numbers (Bottom of Page)"/>
        <w:docPartUnique/>
      </w:docPartObj>
    </w:sdtPr>
    <w:sdtContent>
      <w:p w14:paraId="16A87AA0" w14:textId="77777777" w:rsidR="0035718A" w:rsidRPr="00294D65" w:rsidRDefault="00BE2C8D" w:rsidP="0003452E">
        <w:pPr>
          <w:pStyle w:val="Footer"/>
          <w:rPr>
            <w:rStyle w:val="PageNumber"/>
          </w:rPr>
        </w:pPr>
        <w:r w:rsidRPr="00BE2C8D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4ACBA86" wp14:editId="517C84DD">
                  <wp:simplePos x="0" y="0"/>
                  <wp:positionH relativeFrom="page">
                    <wp:align>right</wp:align>
                  </wp:positionH>
                  <wp:positionV relativeFrom="page">
                    <wp:posOffset>9448800</wp:posOffset>
                  </wp:positionV>
                  <wp:extent cx="762000" cy="607272"/>
                  <wp:effectExtent l="0" t="0" r="0" b="254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60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70999274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>
                                <w:rPr>
                                  <w:rStyle w:val="PageNumber"/>
                                  <w:rFonts w:ascii="Barlow Condensed Medium" w:eastAsiaTheme="minorHAnsi" w:hAnsi="Barlow Condensed Medium" w:cstheme="minorBidi"/>
                                  <w:color w:val="FFFFFF" w:themeColor="background1"/>
                                  <w:sz w:val="24"/>
                                  <w:szCs w:val="22"/>
                                </w:rPr>
                              </w:sdtEndPr>
                              <w:sdtContent>
                                <w:sdt>
                                  <w:sdtPr>
                                    <w:rPr>
                                      <w:rStyle w:val="PageNumber"/>
                                    </w:rPr>
                                    <w:id w:val="-1904517296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Content>
                                    <w:p w14:paraId="1AECD1F6" w14:textId="77777777" w:rsidR="00BE2C8D" w:rsidRPr="008223A7" w:rsidRDefault="00BE2C8D">
                                      <w:pPr>
                                        <w:jc w:val="center"/>
                                        <w:rPr>
                                          <w:rStyle w:val="PageNumber"/>
                                        </w:rPr>
                                      </w:pPr>
                                      <w:r w:rsidRPr="008223A7">
                                        <w:rPr>
                                          <w:rStyle w:val="PageNumber"/>
                                        </w:rPr>
                                        <w:fldChar w:fldCharType="begin"/>
                                      </w:r>
                                      <w:r w:rsidRPr="008223A7">
                                        <w:rPr>
                                          <w:rStyle w:val="PageNumber"/>
                                        </w:rPr>
                                        <w:instrText xml:space="preserve"> PAGE   \* MERGEFORMAT </w:instrText>
                                      </w:r>
                                      <w:r w:rsidRPr="008223A7">
                                        <w:rPr>
                                          <w:rStyle w:val="PageNumber"/>
                                        </w:rPr>
                                        <w:fldChar w:fldCharType="separate"/>
                                      </w:r>
                                      <w:r w:rsidRPr="008223A7">
                                        <w:rPr>
                                          <w:rStyle w:val="PageNumber"/>
                                        </w:rPr>
                                        <w:t>2</w:t>
                                      </w:r>
                                      <w:r w:rsidRPr="008223A7">
                                        <w:rPr>
                                          <w:rStyle w:val="PageNumber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4ACBA86" id="Rectangle 2" o:spid="_x0000_s1026" style="position:absolute;margin-left:8.8pt;margin-top:744pt;width:60pt;height:47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" filled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709992740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>
                          <w:rPr>
                            <w:rStyle w:val="PageNumber"/>
                            <w:rFonts w:ascii="Barlow Condensed Medium" w:eastAsiaTheme="minorHAnsi" w:hAnsi="Barlow Condensed Medium" w:cstheme="minorBidi"/>
                            <w:color w:val="FFFFFF" w:themeColor="background1"/>
                            <w:sz w:val="24"/>
                            <w:szCs w:val="22"/>
                          </w:rPr>
                        </w:sdtEndPr>
                        <w:sdtContent>
                          <w:sdt>
                            <w:sdtPr>
                              <w:rPr>
                                <w:rStyle w:val="PageNumber"/>
                              </w:rPr>
                              <w:id w:val="-1904517296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p w14:paraId="1AECD1F6" w14:textId="77777777" w:rsidR="00BE2C8D" w:rsidRPr="008223A7" w:rsidRDefault="00BE2C8D">
                                <w:pPr>
                                  <w:jc w:val="center"/>
                                  <w:rPr>
                                    <w:rStyle w:val="PageNumber"/>
                                  </w:rPr>
                                </w:pPr>
                                <w:r w:rsidRPr="008223A7">
                                  <w:rPr>
                                    <w:rStyle w:val="PageNumber"/>
                                  </w:rPr>
                                  <w:fldChar w:fldCharType="begin"/>
                                </w:r>
                                <w:r w:rsidRPr="008223A7">
                                  <w:rPr>
                                    <w:rStyle w:val="PageNumber"/>
                                  </w:rPr>
                                  <w:instrText xml:space="preserve"> PAGE   \* MERGEFORMAT </w:instrText>
                                </w:r>
                                <w:r w:rsidRPr="008223A7">
                                  <w:rPr>
                                    <w:rStyle w:val="PageNumber"/>
                                  </w:rPr>
                                  <w:fldChar w:fldCharType="separate"/>
                                </w:r>
                                <w:r w:rsidRPr="008223A7">
                                  <w:rPr>
                                    <w:rStyle w:val="PageNumber"/>
                                  </w:rPr>
                                  <w:t>2</w:t>
                                </w:r>
                                <w:r w:rsidRPr="008223A7">
                                  <w:rPr>
                                    <w:rStyle w:val="PageNumber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page" anchory="page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A707C" w14:textId="77777777" w:rsidR="001D65E2" w:rsidRDefault="001D65E2" w:rsidP="001D65E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6C728" w14:textId="77777777" w:rsidR="005B1134" w:rsidRDefault="005B1134" w:rsidP="0003452E">
      <w:r>
        <w:separator/>
      </w:r>
    </w:p>
  </w:footnote>
  <w:footnote w:type="continuationSeparator" w:id="0">
    <w:p w14:paraId="1E42B6B4" w14:textId="77777777" w:rsidR="005B1134" w:rsidRDefault="005B1134" w:rsidP="00034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E7DC1" w14:textId="77777777" w:rsidR="009A2E68" w:rsidRDefault="009A2E68">
    <w:pPr>
      <w:spacing w:before="0"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05DA1" w14:textId="77777777" w:rsidR="000A1793" w:rsidRDefault="00BE2C8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D8FC160" wp14:editId="7EFA5571">
          <wp:simplePos x="0" y="0"/>
          <wp:positionH relativeFrom="page">
            <wp:align>right</wp:align>
          </wp:positionH>
          <wp:positionV relativeFrom="paragraph">
            <wp:posOffset>-640292</wp:posOffset>
          </wp:positionV>
          <wp:extent cx="7763581" cy="10046987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3581" cy="10046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D2E70" w14:textId="77777777" w:rsidR="0035718A" w:rsidRPr="0037035D" w:rsidRDefault="0059518D" w:rsidP="0003452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101F87D" wp14:editId="33A6A3F6">
          <wp:simplePos x="0" y="0"/>
          <wp:positionH relativeFrom="page">
            <wp:posOffset>10160</wp:posOffset>
          </wp:positionH>
          <wp:positionV relativeFrom="paragraph">
            <wp:posOffset>-630352</wp:posOffset>
          </wp:positionV>
          <wp:extent cx="7762672" cy="1004206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672" cy="10042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A5E6145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B7A27A04"/>
    <w:lvl w:ilvl="0">
      <w:start w:val="1"/>
      <w:numFmt w:val="lowerLetter"/>
      <w:pStyle w:val="ListNumber2"/>
      <w:lvlText w:val="%1."/>
      <w:lvlJc w:val="left"/>
      <w:pPr>
        <w:ind w:left="720" w:hanging="360"/>
      </w:pPr>
    </w:lvl>
  </w:abstractNum>
  <w:abstractNum w:abstractNumId="2" w15:restartNumberingAfterBreak="0">
    <w:nsid w:val="FFFFFF88"/>
    <w:multiLevelType w:val="singleLevel"/>
    <w:tmpl w:val="111478E2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3" w15:restartNumberingAfterBreak="0">
    <w:nsid w:val="005E49AE"/>
    <w:multiLevelType w:val="multilevel"/>
    <w:tmpl w:val="6ED4225C"/>
    <w:styleLink w:val="OrderedList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7C370E4"/>
    <w:multiLevelType w:val="hybridMultilevel"/>
    <w:tmpl w:val="8F647408"/>
    <w:lvl w:ilvl="0" w:tplc="E178695A">
      <w:start w:val="1"/>
      <w:numFmt w:val="bullet"/>
      <w:pStyle w:val="Bulletslvl1"/>
      <w:lvlText w:val=""/>
      <w:lvlJc w:val="left"/>
      <w:pPr>
        <w:ind w:left="720" w:hanging="360"/>
      </w:pPr>
      <w:rPr>
        <w:rFonts w:ascii="Wingdings" w:hAnsi="Wingdings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46771"/>
    <w:multiLevelType w:val="hybridMultilevel"/>
    <w:tmpl w:val="6E343B10"/>
    <w:lvl w:ilvl="0" w:tplc="411E7BE8">
      <w:start w:val="1"/>
      <w:numFmt w:val="bullet"/>
      <w:pStyle w:val="Bulletslvl2"/>
      <w:lvlText w:val=""/>
      <w:lvlJc w:val="left"/>
      <w:pPr>
        <w:ind w:left="1080" w:hanging="360"/>
      </w:pPr>
      <w:rPr>
        <w:rFonts w:ascii="Segoe MDL2 Assets" w:hAnsi="Segoe MDL2 Asset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F60C4A"/>
    <w:multiLevelType w:val="hybridMultilevel"/>
    <w:tmpl w:val="9DDA43E2"/>
    <w:lvl w:ilvl="0" w:tplc="9448FE3A">
      <w:start w:val="1"/>
      <w:numFmt w:val="lowerLetter"/>
      <w:pStyle w:val="OrderedListlvl2"/>
      <w:lvlText w:val="%1."/>
      <w:lvlJc w:val="left"/>
      <w:pPr>
        <w:ind w:left="1080" w:hanging="360"/>
      </w:pPr>
    </w:lvl>
    <w:lvl w:ilvl="1" w:tplc="6AC6B1E6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D70C4F"/>
    <w:multiLevelType w:val="hybridMultilevel"/>
    <w:tmpl w:val="EDCEB940"/>
    <w:lvl w:ilvl="0" w:tplc="EC0E9CCC">
      <w:start w:val="1"/>
      <w:numFmt w:val="bullet"/>
      <w:pStyle w:val="Bulletslvl3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A3A0A7C"/>
    <w:multiLevelType w:val="hybridMultilevel"/>
    <w:tmpl w:val="BBAA0100"/>
    <w:lvl w:ilvl="0" w:tplc="C564FEC8">
      <w:start w:val="1"/>
      <w:numFmt w:val="lowerRoman"/>
      <w:pStyle w:val="OrderedListlvl3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09498497">
    <w:abstractNumId w:val="4"/>
  </w:num>
  <w:num w:numId="2" w16cid:durableId="860706630">
    <w:abstractNumId w:val="5"/>
  </w:num>
  <w:num w:numId="3" w16cid:durableId="636182293">
    <w:abstractNumId w:val="7"/>
  </w:num>
  <w:num w:numId="4" w16cid:durableId="1006517214">
    <w:abstractNumId w:val="2"/>
  </w:num>
  <w:num w:numId="5" w16cid:durableId="381056868">
    <w:abstractNumId w:val="1"/>
  </w:num>
  <w:num w:numId="6" w16cid:durableId="793984473">
    <w:abstractNumId w:val="0"/>
  </w:num>
  <w:num w:numId="7" w16cid:durableId="2080638452">
    <w:abstractNumId w:val="3"/>
  </w:num>
  <w:num w:numId="8" w16cid:durableId="1336306177">
    <w:abstractNumId w:val="6"/>
  </w:num>
  <w:num w:numId="9" w16cid:durableId="684986336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404" w:allStyles="0" w:customStyles="0" w:latentStyles="1" w:stylesInUse="0" w:headingStyles="0" w:numberingStyles="0" w:tableStyles="0" w:directFormattingOnRuns="0" w:directFormattingOnParagraphs="0" w:directFormattingOnNumbering="1" w:directFormattingOnTables="0" w:clearFormatting="1" w:top3HeadingStyles="0" w:visibleStyles="1" w:alternateStyleNames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F1"/>
    <w:rsid w:val="000257F3"/>
    <w:rsid w:val="0003452E"/>
    <w:rsid w:val="00057B72"/>
    <w:rsid w:val="000828D4"/>
    <w:rsid w:val="00082D71"/>
    <w:rsid w:val="000A1793"/>
    <w:rsid w:val="000B039D"/>
    <w:rsid w:val="000C2863"/>
    <w:rsid w:val="000C2A08"/>
    <w:rsid w:val="000C5D52"/>
    <w:rsid w:val="000C6473"/>
    <w:rsid w:val="000D00C9"/>
    <w:rsid w:val="00107670"/>
    <w:rsid w:val="00112D16"/>
    <w:rsid w:val="00113E98"/>
    <w:rsid w:val="001332F3"/>
    <w:rsid w:val="0014157E"/>
    <w:rsid w:val="001468EA"/>
    <w:rsid w:val="00147B56"/>
    <w:rsid w:val="001521EA"/>
    <w:rsid w:val="0015370A"/>
    <w:rsid w:val="001540DE"/>
    <w:rsid w:val="001565DC"/>
    <w:rsid w:val="00165199"/>
    <w:rsid w:val="00166B60"/>
    <w:rsid w:val="0017404A"/>
    <w:rsid w:val="00176937"/>
    <w:rsid w:val="00191DC6"/>
    <w:rsid w:val="00192E8E"/>
    <w:rsid w:val="001B2CB9"/>
    <w:rsid w:val="001D65E2"/>
    <w:rsid w:val="001E05F9"/>
    <w:rsid w:val="001F57EA"/>
    <w:rsid w:val="002013F9"/>
    <w:rsid w:val="002027A2"/>
    <w:rsid w:val="002119F9"/>
    <w:rsid w:val="002175CA"/>
    <w:rsid w:val="002443EA"/>
    <w:rsid w:val="0026296A"/>
    <w:rsid w:val="00267DFC"/>
    <w:rsid w:val="002705CF"/>
    <w:rsid w:val="00294D65"/>
    <w:rsid w:val="0029542F"/>
    <w:rsid w:val="00296F92"/>
    <w:rsid w:val="002A3FBA"/>
    <w:rsid w:val="002B6B68"/>
    <w:rsid w:val="002F4506"/>
    <w:rsid w:val="00331020"/>
    <w:rsid w:val="00331E0D"/>
    <w:rsid w:val="003338A0"/>
    <w:rsid w:val="00334BFC"/>
    <w:rsid w:val="00336290"/>
    <w:rsid w:val="00341FE8"/>
    <w:rsid w:val="003541C2"/>
    <w:rsid w:val="0035718A"/>
    <w:rsid w:val="00362CDE"/>
    <w:rsid w:val="0037035D"/>
    <w:rsid w:val="00381DCA"/>
    <w:rsid w:val="003939F2"/>
    <w:rsid w:val="00397173"/>
    <w:rsid w:val="00397CF3"/>
    <w:rsid w:val="003A40E5"/>
    <w:rsid w:val="003B4CF1"/>
    <w:rsid w:val="003E2E5A"/>
    <w:rsid w:val="003E6BD7"/>
    <w:rsid w:val="00405A72"/>
    <w:rsid w:val="00414648"/>
    <w:rsid w:val="00416FFE"/>
    <w:rsid w:val="00417CBC"/>
    <w:rsid w:val="00452F1F"/>
    <w:rsid w:val="00480209"/>
    <w:rsid w:val="004A7723"/>
    <w:rsid w:val="004E0C1F"/>
    <w:rsid w:val="004E233A"/>
    <w:rsid w:val="004E653B"/>
    <w:rsid w:val="00503FF2"/>
    <w:rsid w:val="00507056"/>
    <w:rsid w:val="00512B24"/>
    <w:rsid w:val="005229CD"/>
    <w:rsid w:val="005259A6"/>
    <w:rsid w:val="005324FC"/>
    <w:rsid w:val="00533580"/>
    <w:rsid w:val="00544416"/>
    <w:rsid w:val="0055490B"/>
    <w:rsid w:val="00565AD9"/>
    <w:rsid w:val="0057010C"/>
    <w:rsid w:val="00573625"/>
    <w:rsid w:val="00580B40"/>
    <w:rsid w:val="0059518D"/>
    <w:rsid w:val="00596E0B"/>
    <w:rsid w:val="00597429"/>
    <w:rsid w:val="005A6913"/>
    <w:rsid w:val="005B1134"/>
    <w:rsid w:val="005C0112"/>
    <w:rsid w:val="005C1F90"/>
    <w:rsid w:val="005E1FEB"/>
    <w:rsid w:val="005E319A"/>
    <w:rsid w:val="005E4D78"/>
    <w:rsid w:val="005F340C"/>
    <w:rsid w:val="00603B70"/>
    <w:rsid w:val="00612A73"/>
    <w:rsid w:val="00614599"/>
    <w:rsid w:val="006248B8"/>
    <w:rsid w:val="006460E8"/>
    <w:rsid w:val="00654D9B"/>
    <w:rsid w:val="0065788F"/>
    <w:rsid w:val="00665687"/>
    <w:rsid w:val="006816F5"/>
    <w:rsid w:val="00681BFB"/>
    <w:rsid w:val="006A593F"/>
    <w:rsid w:val="006B09B4"/>
    <w:rsid w:val="006B0DC5"/>
    <w:rsid w:val="006C038A"/>
    <w:rsid w:val="006D053A"/>
    <w:rsid w:val="006E4371"/>
    <w:rsid w:val="006E5F37"/>
    <w:rsid w:val="00701359"/>
    <w:rsid w:val="00705416"/>
    <w:rsid w:val="007231C5"/>
    <w:rsid w:val="00750265"/>
    <w:rsid w:val="00754352"/>
    <w:rsid w:val="0076590F"/>
    <w:rsid w:val="00770E4F"/>
    <w:rsid w:val="007744AF"/>
    <w:rsid w:val="00790B09"/>
    <w:rsid w:val="00791250"/>
    <w:rsid w:val="00796B1C"/>
    <w:rsid w:val="007A1881"/>
    <w:rsid w:val="007A1F4D"/>
    <w:rsid w:val="007A6F1F"/>
    <w:rsid w:val="007B511B"/>
    <w:rsid w:val="007F71F7"/>
    <w:rsid w:val="007F75F1"/>
    <w:rsid w:val="008161B4"/>
    <w:rsid w:val="008223A7"/>
    <w:rsid w:val="00841811"/>
    <w:rsid w:val="008461A8"/>
    <w:rsid w:val="00850BE6"/>
    <w:rsid w:val="00874F0E"/>
    <w:rsid w:val="0087659A"/>
    <w:rsid w:val="0088369B"/>
    <w:rsid w:val="008B604A"/>
    <w:rsid w:val="008B75ED"/>
    <w:rsid w:val="008C2DDF"/>
    <w:rsid w:val="008C5EA0"/>
    <w:rsid w:val="008C6687"/>
    <w:rsid w:val="008C7964"/>
    <w:rsid w:val="008D56EB"/>
    <w:rsid w:val="008D7D9E"/>
    <w:rsid w:val="008E0B03"/>
    <w:rsid w:val="008E0FDD"/>
    <w:rsid w:val="008F7B81"/>
    <w:rsid w:val="0092233F"/>
    <w:rsid w:val="00923B95"/>
    <w:rsid w:val="009369AF"/>
    <w:rsid w:val="00937FF3"/>
    <w:rsid w:val="0094065B"/>
    <w:rsid w:val="009457D5"/>
    <w:rsid w:val="00952D5A"/>
    <w:rsid w:val="0095721C"/>
    <w:rsid w:val="00962683"/>
    <w:rsid w:val="00965193"/>
    <w:rsid w:val="00965F26"/>
    <w:rsid w:val="00970021"/>
    <w:rsid w:val="009A0765"/>
    <w:rsid w:val="009A0B5F"/>
    <w:rsid w:val="009A2E68"/>
    <w:rsid w:val="009D4490"/>
    <w:rsid w:val="009D7846"/>
    <w:rsid w:val="009E4E6C"/>
    <w:rsid w:val="00A050EB"/>
    <w:rsid w:val="00A16E90"/>
    <w:rsid w:val="00A225F6"/>
    <w:rsid w:val="00A31326"/>
    <w:rsid w:val="00A31F2F"/>
    <w:rsid w:val="00A3203D"/>
    <w:rsid w:val="00A340AB"/>
    <w:rsid w:val="00A366B6"/>
    <w:rsid w:val="00A4581A"/>
    <w:rsid w:val="00A634CB"/>
    <w:rsid w:val="00A851CC"/>
    <w:rsid w:val="00A85343"/>
    <w:rsid w:val="00A8556C"/>
    <w:rsid w:val="00A93D9A"/>
    <w:rsid w:val="00A967AA"/>
    <w:rsid w:val="00AA2B89"/>
    <w:rsid w:val="00AA4BF1"/>
    <w:rsid w:val="00AA746C"/>
    <w:rsid w:val="00AC0BFB"/>
    <w:rsid w:val="00AD0861"/>
    <w:rsid w:val="00AD2587"/>
    <w:rsid w:val="00B067C6"/>
    <w:rsid w:val="00B128D0"/>
    <w:rsid w:val="00B13832"/>
    <w:rsid w:val="00B14AD9"/>
    <w:rsid w:val="00B22E66"/>
    <w:rsid w:val="00B34892"/>
    <w:rsid w:val="00B5171F"/>
    <w:rsid w:val="00B56656"/>
    <w:rsid w:val="00B65114"/>
    <w:rsid w:val="00B66775"/>
    <w:rsid w:val="00B66D92"/>
    <w:rsid w:val="00B6719D"/>
    <w:rsid w:val="00BA76F9"/>
    <w:rsid w:val="00BB3E97"/>
    <w:rsid w:val="00BE2C8D"/>
    <w:rsid w:val="00C05BC6"/>
    <w:rsid w:val="00C06D60"/>
    <w:rsid w:val="00C25080"/>
    <w:rsid w:val="00C264F7"/>
    <w:rsid w:val="00C4363B"/>
    <w:rsid w:val="00C47977"/>
    <w:rsid w:val="00C5078E"/>
    <w:rsid w:val="00C550FC"/>
    <w:rsid w:val="00C64144"/>
    <w:rsid w:val="00C708C9"/>
    <w:rsid w:val="00C77CD7"/>
    <w:rsid w:val="00C90D00"/>
    <w:rsid w:val="00C91F7D"/>
    <w:rsid w:val="00CA13D4"/>
    <w:rsid w:val="00CA31E8"/>
    <w:rsid w:val="00CB5760"/>
    <w:rsid w:val="00CB6CE1"/>
    <w:rsid w:val="00CD23DD"/>
    <w:rsid w:val="00CE6329"/>
    <w:rsid w:val="00D07CD0"/>
    <w:rsid w:val="00D15425"/>
    <w:rsid w:val="00D1774C"/>
    <w:rsid w:val="00D93867"/>
    <w:rsid w:val="00DA1C2B"/>
    <w:rsid w:val="00DB3362"/>
    <w:rsid w:val="00DE40DD"/>
    <w:rsid w:val="00DE545E"/>
    <w:rsid w:val="00DE55C0"/>
    <w:rsid w:val="00DE70A9"/>
    <w:rsid w:val="00DF50BE"/>
    <w:rsid w:val="00DF6135"/>
    <w:rsid w:val="00E043AA"/>
    <w:rsid w:val="00E12319"/>
    <w:rsid w:val="00E342FE"/>
    <w:rsid w:val="00E56591"/>
    <w:rsid w:val="00E86D4A"/>
    <w:rsid w:val="00EB1C7C"/>
    <w:rsid w:val="00ED4794"/>
    <w:rsid w:val="00ED7250"/>
    <w:rsid w:val="00EF6CC9"/>
    <w:rsid w:val="00F01596"/>
    <w:rsid w:val="00F14246"/>
    <w:rsid w:val="00F16677"/>
    <w:rsid w:val="00F233B8"/>
    <w:rsid w:val="00F435B1"/>
    <w:rsid w:val="00F76911"/>
    <w:rsid w:val="00F81D85"/>
    <w:rsid w:val="00FA43EF"/>
    <w:rsid w:val="00FB0A41"/>
    <w:rsid w:val="00FC798A"/>
    <w:rsid w:val="00FD1D36"/>
    <w:rsid w:val="00FD6013"/>
    <w:rsid w:val="00FE3309"/>
    <w:rsid w:val="00FE7C64"/>
    <w:rsid w:val="00FF32DD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DCF0DC"/>
  <w15:docId w15:val="{A4DDAC92-34C2-4E4A-8B70-A3AC7CDED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semiHidden="1" w:uiPriority="13" w:qFormat="1"/>
    <w:lsdException w:name="heading 5" w:semiHidden="1" w:uiPriority="13" w:qFormat="1"/>
    <w:lsdException w:name="heading 6" w:semiHidden="1" w:uiPriority="9" w:unhideWhenUsed="1"/>
    <w:lsdException w:name="heading 7" w:semiHidden="1" w:uiPriority="13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locked="0" w:uiPriority="12"/>
    <w:lsdException w:name="List 2" w:semiHidden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2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2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F3"/>
    <w:pPr>
      <w:spacing w:before="120" w:after="120"/>
    </w:pPr>
  </w:style>
  <w:style w:type="paragraph" w:styleId="Heading1">
    <w:name w:val="heading 1"/>
    <w:basedOn w:val="Normal"/>
    <w:next w:val="Normal"/>
    <w:link w:val="Heading1Char"/>
    <w:uiPriority w:val="2"/>
    <w:qFormat/>
    <w:rsid w:val="0059518D"/>
    <w:pPr>
      <w:spacing w:before="0" w:after="200" w:line="500" w:lineRule="exact"/>
      <w:contextualSpacing/>
      <w:outlineLvl w:val="0"/>
    </w:pPr>
    <w:rPr>
      <w:rFonts w:ascii="Barlow Condensed SemiBold" w:eastAsiaTheme="majorEastAsia" w:hAnsi="Barlow Condensed SemiBold" w:cstheme="majorBidi"/>
      <w:color w:val="CE8904"/>
      <w:spacing w:val="-10"/>
      <w:kern w:val="28"/>
      <w:sz w:val="48"/>
      <w:szCs w:val="56"/>
    </w:rPr>
  </w:style>
  <w:style w:type="paragraph" w:styleId="Heading2">
    <w:name w:val="heading 2"/>
    <w:basedOn w:val="Normal"/>
    <w:next w:val="Normal"/>
    <w:link w:val="Heading2Char"/>
    <w:uiPriority w:val="2"/>
    <w:qFormat/>
    <w:rsid w:val="0059518D"/>
    <w:pPr>
      <w:keepNext/>
      <w:spacing w:before="160" w:line="500" w:lineRule="exact"/>
      <w:outlineLvl w:val="1"/>
    </w:pPr>
    <w:rPr>
      <w:rFonts w:ascii="Barlow Condensed SemiBold" w:eastAsiaTheme="majorEastAsia" w:hAnsi="Barlow Condensed SemiBold" w:cstheme="majorBidi"/>
      <w:color w:val="CE890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3"/>
    <w:qFormat/>
    <w:rsid w:val="00F435B1"/>
    <w:pPr>
      <w:keepNext/>
      <w:spacing w:before="100" w:after="100" w:line="400" w:lineRule="exact"/>
      <w:outlineLvl w:val="2"/>
    </w:pPr>
    <w:rPr>
      <w:rFonts w:ascii="Barlow Condensed Medium" w:eastAsiaTheme="majorEastAsia" w:hAnsi="Barlow Condensed Medium" w:cstheme="majorBidi"/>
      <w:color w:val="76717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13"/>
    <w:semiHidden/>
    <w:locked/>
    <w:rsid w:val="00DF6135"/>
    <w:pPr>
      <w:spacing w:after="0" w:line="264" w:lineRule="auto"/>
      <w:outlineLvl w:val="5"/>
    </w:pPr>
    <w:rPr>
      <w:rFonts w:ascii="Arial" w:eastAsia="Times New Roman" w:hAnsi="Arial" w:cs="Arial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locked/>
    <w:rsid w:val="008D56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0861"/>
    <w:rPr>
      <w:rFonts w:eastAsiaTheme="minorEastAsia"/>
      <w:sz w:val="22"/>
      <w:szCs w:val="20"/>
    </w:rPr>
  </w:style>
  <w:style w:type="character" w:styleId="PageNumber">
    <w:name w:val="page number"/>
    <w:uiPriority w:val="12"/>
    <w:semiHidden/>
    <w:locked/>
    <w:rsid w:val="00294D65"/>
    <w:rPr>
      <w:rFonts w:ascii="Barlow Condensed Medium" w:hAnsi="Barlow Condensed Medium"/>
      <w:color w:val="FFFFFF" w:themeColor="background1"/>
      <w:sz w:val="24"/>
    </w:rPr>
  </w:style>
  <w:style w:type="paragraph" w:styleId="Header">
    <w:name w:val="header"/>
    <w:basedOn w:val="Normal"/>
    <w:link w:val="HeaderChar"/>
    <w:uiPriority w:val="99"/>
    <w:semiHidden/>
    <w:locked/>
    <w:rsid w:val="00CA3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5343"/>
    <w:rPr>
      <w:rFonts w:eastAsiaTheme="minorEastAsia"/>
      <w:sz w:val="22"/>
      <w:szCs w:val="20"/>
    </w:rPr>
  </w:style>
  <w:style w:type="character" w:styleId="Hyperlink">
    <w:name w:val="Hyperlink"/>
    <w:aliases w:val="Links &amp; Emails"/>
    <w:uiPriority w:val="7"/>
    <w:qFormat/>
    <w:rsid w:val="00A16E90"/>
    <w:rPr>
      <w:color w:val="1D9ADD"/>
      <w:u w:val="none"/>
    </w:rPr>
  </w:style>
  <w:style w:type="paragraph" w:styleId="NormalWeb">
    <w:name w:val="Normal (Web)"/>
    <w:basedOn w:val="Normal"/>
    <w:uiPriority w:val="99"/>
    <w:semiHidden/>
    <w:locked/>
    <w:rsid w:val="004E233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customStyle="1" w:styleId="Bulletslvl1">
    <w:name w:val="Bullets (lvl 1)"/>
    <w:basedOn w:val="Normal"/>
    <w:link w:val="Bulletslvl1Char"/>
    <w:uiPriority w:val="6"/>
    <w:qFormat/>
    <w:rsid w:val="00DF50BE"/>
    <w:pPr>
      <w:numPr>
        <w:numId w:val="1"/>
      </w:numPr>
      <w:spacing w:before="80" w:after="80" w:line="276" w:lineRule="auto"/>
      <w:ind w:left="360"/>
      <w:contextualSpacing/>
    </w:pPr>
    <w:rPr>
      <w:lang w:val="en-CA"/>
    </w:rPr>
  </w:style>
  <w:style w:type="character" w:customStyle="1" w:styleId="Bulletslvl1Char">
    <w:name w:val="Bullets (lvl 1) Char"/>
    <w:basedOn w:val="DefaultParagraphFont"/>
    <w:link w:val="Bulletslvl1"/>
    <w:uiPriority w:val="6"/>
    <w:rsid w:val="00DF50BE"/>
    <w:rPr>
      <w:lang w:val="en-CA"/>
    </w:rPr>
  </w:style>
  <w:style w:type="paragraph" w:customStyle="1" w:styleId="CoverTitle">
    <w:name w:val="Cover Title"/>
    <w:basedOn w:val="Normal"/>
    <w:link w:val="CoverTitleChar"/>
    <w:uiPriority w:val="14"/>
    <w:semiHidden/>
    <w:locked/>
    <w:rsid w:val="0026296A"/>
    <w:pPr>
      <w:spacing w:before="0" w:after="200" w:line="960" w:lineRule="exact"/>
      <w:contextualSpacing/>
      <w:jc w:val="right"/>
      <w:outlineLvl w:val="0"/>
    </w:pPr>
    <w:rPr>
      <w:rFonts w:ascii="Barlow Condensed SemiBold" w:eastAsiaTheme="majorEastAsia" w:hAnsi="Barlow Condensed SemiBold" w:cstheme="majorBidi"/>
      <w:caps/>
      <w:color w:val="003764"/>
      <w:spacing w:val="-10"/>
      <w:kern w:val="28"/>
      <w:sz w:val="92"/>
      <w:szCs w:val="72"/>
    </w:rPr>
  </w:style>
  <w:style w:type="paragraph" w:customStyle="1" w:styleId="CoverSubtitle">
    <w:name w:val="Cover Subtitle"/>
    <w:basedOn w:val="Normal"/>
    <w:link w:val="CoverSubtitleChar"/>
    <w:uiPriority w:val="14"/>
    <w:semiHidden/>
    <w:locked/>
    <w:rsid w:val="0026296A"/>
    <w:pPr>
      <w:numPr>
        <w:ilvl w:val="1"/>
      </w:numPr>
      <w:spacing w:before="160" w:after="960" w:line="500" w:lineRule="exact"/>
      <w:contextualSpacing/>
      <w:jc w:val="right"/>
    </w:pPr>
    <w:rPr>
      <w:rFonts w:ascii="Barlow Condensed SemiBold" w:eastAsiaTheme="majorEastAsia" w:hAnsi="Barlow Condensed SemiBold" w:cstheme="majorBidi"/>
      <w:b/>
      <w:color w:val="003764"/>
      <w:spacing w:val="-10"/>
      <w:kern w:val="32"/>
      <w:sz w:val="60"/>
      <w:szCs w:val="60"/>
    </w:rPr>
  </w:style>
  <w:style w:type="character" w:customStyle="1" w:styleId="CoverTitleChar">
    <w:name w:val="Cover Title Char"/>
    <w:basedOn w:val="DefaultParagraphFont"/>
    <w:link w:val="CoverTitle"/>
    <w:uiPriority w:val="14"/>
    <w:semiHidden/>
    <w:rsid w:val="0026296A"/>
    <w:rPr>
      <w:caps/>
      <w:sz w:val="92"/>
      <w:szCs w:val="72"/>
    </w:rPr>
  </w:style>
  <w:style w:type="character" w:customStyle="1" w:styleId="CoverSubtitleChar">
    <w:name w:val="Cover Subtitle Char"/>
    <w:basedOn w:val="DefaultParagraphFont"/>
    <w:link w:val="CoverSubtitle"/>
    <w:uiPriority w:val="14"/>
    <w:semiHidden/>
    <w:rsid w:val="0026296A"/>
    <w:rPr>
      <w:b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2"/>
    <w:rsid w:val="0059518D"/>
    <w:rPr>
      <w:rFonts w:ascii="Barlow Condensed SemiBold" w:eastAsiaTheme="majorEastAsia" w:hAnsi="Barlow Condensed SemiBold" w:cstheme="majorBidi"/>
      <w:color w:val="CE8904"/>
      <w:spacing w:val="-10"/>
      <w:kern w:val="28"/>
      <w:sz w:val="48"/>
      <w:szCs w:val="56"/>
    </w:rPr>
  </w:style>
  <w:style w:type="character" w:customStyle="1" w:styleId="Heading6Char">
    <w:name w:val="Heading 6 Char"/>
    <w:basedOn w:val="DefaultParagraphFont"/>
    <w:link w:val="Heading6"/>
    <w:uiPriority w:val="13"/>
    <w:semiHidden/>
    <w:rsid w:val="006E4371"/>
    <w:rPr>
      <w:rFonts w:ascii="Arial" w:eastAsia="Times New Roman" w:hAnsi="Arial" w:cs="Arial"/>
      <w:szCs w:val="24"/>
      <w:lang w:val="en-CA"/>
    </w:rPr>
  </w:style>
  <w:style w:type="paragraph" w:customStyle="1" w:styleId="OrderedListLvl1">
    <w:name w:val="Ordered List (Lvl 1)"/>
    <w:basedOn w:val="ListNumber"/>
    <w:uiPriority w:val="6"/>
    <w:qFormat/>
    <w:rsid w:val="00DF50BE"/>
    <w:pPr>
      <w:spacing w:before="80" w:after="80" w:line="264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F435B1"/>
    <w:rPr>
      <w:rFonts w:ascii="Barlow Condensed Medium" w:eastAsiaTheme="majorEastAsia" w:hAnsi="Barlow Condensed Medium" w:cstheme="majorBidi"/>
      <w:color w:val="767171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59518D"/>
    <w:rPr>
      <w:rFonts w:ascii="Barlow Condensed SemiBold" w:eastAsiaTheme="majorEastAsia" w:hAnsi="Barlow Condensed SemiBold" w:cstheme="majorBidi"/>
      <w:color w:val="CE8904"/>
      <w:sz w:val="36"/>
      <w:szCs w:val="26"/>
    </w:rPr>
  </w:style>
  <w:style w:type="paragraph" w:customStyle="1" w:styleId="Dateright">
    <w:name w:val="Date (right)"/>
    <w:basedOn w:val="Normal"/>
    <w:next w:val="Date"/>
    <w:link w:val="DaterightChar"/>
    <w:uiPriority w:val="4"/>
    <w:qFormat/>
    <w:rsid w:val="001565DC"/>
    <w:pPr>
      <w:jc w:val="right"/>
    </w:pPr>
    <w:rPr>
      <w:rFonts w:ascii="Barlow Condensed" w:hAnsi="Barlow Condensed"/>
      <w:color w:val="AEAAAA" w:themeColor="background2" w:themeShade="BF"/>
      <w:sz w:val="26"/>
      <w:szCs w:val="36"/>
    </w:rPr>
  </w:style>
  <w:style w:type="character" w:customStyle="1" w:styleId="DaterightChar">
    <w:name w:val="Date (right) Char"/>
    <w:basedOn w:val="DefaultParagraphFont"/>
    <w:link w:val="Dateright"/>
    <w:uiPriority w:val="4"/>
    <w:rsid w:val="00AD0861"/>
    <w:rPr>
      <w:rFonts w:ascii="Barlow Condensed" w:eastAsiaTheme="minorEastAsia" w:hAnsi="Barlow Condensed"/>
      <w:color w:val="AEAAAA" w:themeColor="background2" w:themeShade="BF"/>
      <w:sz w:val="26"/>
      <w:szCs w:val="36"/>
    </w:rPr>
  </w:style>
  <w:style w:type="paragraph" w:customStyle="1" w:styleId="Bulletslvl2">
    <w:name w:val="Bullets (lvl 2)"/>
    <w:basedOn w:val="Bulletslvl1"/>
    <w:link w:val="Bulletslvl2Char"/>
    <w:uiPriority w:val="6"/>
    <w:qFormat/>
    <w:rsid w:val="005324FC"/>
    <w:pPr>
      <w:numPr>
        <w:numId w:val="2"/>
      </w:numPr>
      <w:ind w:left="714" w:hanging="357"/>
    </w:p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9457D5"/>
  </w:style>
  <w:style w:type="character" w:customStyle="1" w:styleId="DateChar">
    <w:name w:val="Date Char"/>
    <w:basedOn w:val="DefaultParagraphFont"/>
    <w:link w:val="Date"/>
    <w:uiPriority w:val="99"/>
    <w:semiHidden/>
    <w:rsid w:val="009457D5"/>
    <w:rPr>
      <w:rFonts w:eastAsiaTheme="minorEastAsia"/>
      <w:sz w:val="22"/>
      <w:szCs w:val="20"/>
    </w:rPr>
  </w:style>
  <w:style w:type="character" w:customStyle="1" w:styleId="Bulletslvl2Char">
    <w:name w:val="Bullets (lvl 2) Char"/>
    <w:basedOn w:val="Bulletslvl1Char"/>
    <w:link w:val="Bulletslvl2"/>
    <w:uiPriority w:val="6"/>
    <w:rsid w:val="00AD0861"/>
    <w:rPr>
      <w:lang w:val="en-CA"/>
    </w:rPr>
  </w:style>
  <w:style w:type="paragraph" w:styleId="HTMLPreformatted">
    <w:name w:val="HTML Preformatted"/>
    <w:basedOn w:val="Normal"/>
    <w:link w:val="HTMLPreformattedChar"/>
    <w:uiPriority w:val="99"/>
    <w:semiHidden/>
    <w:locked/>
    <w:rsid w:val="005259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C7964"/>
    <w:rPr>
      <w:rFonts w:ascii="Courier New" w:eastAsia="Times New Roman" w:hAnsi="Courier New" w:cs="Courier New"/>
      <w:sz w:val="20"/>
    </w:rPr>
  </w:style>
  <w:style w:type="paragraph" w:customStyle="1" w:styleId="NameContact">
    <w:name w:val="Name (Contact)"/>
    <w:basedOn w:val="Normal"/>
    <w:next w:val="PositionContact"/>
    <w:link w:val="NameContactChar"/>
    <w:uiPriority w:val="9"/>
    <w:qFormat/>
    <w:rsid w:val="00107670"/>
    <w:pPr>
      <w:spacing w:before="300" w:after="0"/>
    </w:pPr>
    <w:rPr>
      <w:rFonts w:eastAsiaTheme="minorEastAsia"/>
      <w:b/>
      <w:bCs/>
      <w:szCs w:val="20"/>
      <w:lang w:val="en-CA"/>
    </w:rPr>
  </w:style>
  <w:style w:type="paragraph" w:customStyle="1" w:styleId="PositionContact">
    <w:name w:val="Position (Contact)"/>
    <w:basedOn w:val="Normal"/>
    <w:next w:val="PhoneContact"/>
    <w:link w:val="PositionContactChar"/>
    <w:uiPriority w:val="9"/>
    <w:qFormat/>
    <w:rsid w:val="00107670"/>
    <w:pPr>
      <w:spacing w:before="0" w:after="0"/>
    </w:pPr>
    <w:rPr>
      <w:rFonts w:eastAsiaTheme="minorEastAsia"/>
      <w:i/>
      <w:iCs/>
      <w:szCs w:val="20"/>
      <w:lang w:val="en-CA"/>
    </w:rPr>
  </w:style>
  <w:style w:type="character" w:customStyle="1" w:styleId="NameContactChar">
    <w:name w:val="Name (Contact) Char"/>
    <w:basedOn w:val="DefaultParagraphFont"/>
    <w:link w:val="NameContact"/>
    <w:uiPriority w:val="9"/>
    <w:rsid w:val="00107670"/>
    <w:rPr>
      <w:rFonts w:eastAsiaTheme="minorEastAsia"/>
      <w:b/>
      <w:bCs/>
      <w:szCs w:val="20"/>
      <w:lang w:val="en-CA"/>
    </w:rPr>
  </w:style>
  <w:style w:type="paragraph" w:customStyle="1" w:styleId="PhoneContact">
    <w:name w:val="Phone (Contact)"/>
    <w:basedOn w:val="Normal"/>
    <w:next w:val="Normal"/>
    <w:link w:val="PhoneContactChar"/>
    <w:uiPriority w:val="10"/>
    <w:qFormat/>
    <w:rsid w:val="00107670"/>
    <w:pPr>
      <w:spacing w:before="0" w:after="0"/>
    </w:pPr>
    <w:rPr>
      <w:rFonts w:eastAsiaTheme="minorEastAsia"/>
      <w:szCs w:val="20"/>
      <w:lang w:val="en-CA"/>
    </w:rPr>
  </w:style>
  <w:style w:type="character" w:customStyle="1" w:styleId="PositionContactChar">
    <w:name w:val="Position (Contact) Char"/>
    <w:basedOn w:val="DefaultParagraphFont"/>
    <w:link w:val="PositionContact"/>
    <w:uiPriority w:val="9"/>
    <w:rsid w:val="00107670"/>
    <w:rPr>
      <w:rFonts w:eastAsiaTheme="minorEastAsia"/>
      <w:i/>
      <w:iCs/>
      <w:sz w:val="22"/>
      <w:szCs w:val="20"/>
      <w:lang w:val="en-CA"/>
    </w:rPr>
  </w:style>
  <w:style w:type="character" w:customStyle="1" w:styleId="PhoneContactChar">
    <w:name w:val="Phone (Contact) Char"/>
    <w:basedOn w:val="DefaultParagraphFont"/>
    <w:link w:val="PhoneContact"/>
    <w:uiPriority w:val="10"/>
    <w:rsid w:val="00107670"/>
    <w:rPr>
      <w:rFonts w:eastAsiaTheme="minorEastAsia"/>
      <w:sz w:val="22"/>
      <w:szCs w:val="20"/>
      <w:lang w:val="en-CA"/>
    </w:rPr>
  </w:style>
  <w:style w:type="paragraph" w:customStyle="1" w:styleId="Bulletslvl3">
    <w:name w:val="Bullets (lvl 3)"/>
    <w:basedOn w:val="Bulletslvl2"/>
    <w:link w:val="Bulletslvl3Char"/>
    <w:uiPriority w:val="6"/>
    <w:qFormat/>
    <w:rsid w:val="005324FC"/>
    <w:pPr>
      <w:numPr>
        <w:numId w:val="3"/>
      </w:numPr>
      <w:ind w:left="1077" w:hanging="357"/>
    </w:pPr>
  </w:style>
  <w:style w:type="character" w:customStyle="1" w:styleId="Bulletslvl3Char">
    <w:name w:val="Bullets (lvl 3) Char"/>
    <w:basedOn w:val="Bulletslvl2Char"/>
    <w:link w:val="Bulletslvl3"/>
    <w:uiPriority w:val="6"/>
    <w:rsid w:val="00AD0861"/>
    <w:rPr>
      <w:lang w:val="en-CA"/>
    </w:rPr>
  </w:style>
  <w:style w:type="paragraph" w:customStyle="1" w:styleId="SummaryLeadsentence">
    <w:name w:val="Summary (Lead sentence)"/>
    <w:basedOn w:val="Normal"/>
    <w:link w:val="SummaryLeadsentenceChar"/>
    <w:uiPriority w:val="5"/>
    <w:qFormat/>
    <w:rsid w:val="00414648"/>
    <w:rPr>
      <w:i/>
    </w:rPr>
  </w:style>
  <w:style w:type="character" w:customStyle="1" w:styleId="SummaryLeadsentenceChar">
    <w:name w:val="Summary (Lead sentence) Char"/>
    <w:basedOn w:val="DefaultParagraphFont"/>
    <w:link w:val="SummaryLeadsentence"/>
    <w:uiPriority w:val="5"/>
    <w:rsid w:val="00AD0861"/>
    <w:rPr>
      <w:rFonts w:eastAsiaTheme="minorEastAsia"/>
      <w:i/>
      <w:sz w:val="22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057B7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57B72"/>
    <w:rPr>
      <w:i/>
      <w:iCs/>
      <w:color w:val="5B9BD5" w:themeColor="accent1"/>
    </w:rPr>
  </w:style>
  <w:style w:type="paragraph" w:customStyle="1" w:styleId="EmailContact">
    <w:name w:val="Email (Contact)"/>
    <w:basedOn w:val="Normal"/>
    <w:link w:val="EmailContactChar"/>
    <w:uiPriority w:val="11"/>
    <w:qFormat/>
    <w:rsid w:val="00A16E90"/>
    <w:pPr>
      <w:spacing w:before="0" w:after="200"/>
    </w:pPr>
    <w:rPr>
      <w:lang w:val="fr-FR"/>
    </w:rPr>
  </w:style>
  <w:style w:type="character" w:customStyle="1" w:styleId="EmailContactChar">
    <w:name w:val="Email (Contact) Char"/>
    <w:basedOn w:val="DefaultParagraphFont"/>
    <w:link w:val="EmailContact"/>
    <w:uiPriority w:val="11"/>
    <w:rsid w:val="00A16E90"/>
    <w:rPr>
      <w:lang w:val="fr-FR"/>
    </w:rPr>
  </w:style>
  <w:style w:type="character" w:customStyle="1" w:styleId="Outdated">
    <w:name w:val="Outdated"/>
    <w:aliases w:val="Red Strikethrough"/>
    <w:basedOn w:val="DefaultParagraphFont"/>
    <w:uiPriority w:val="8"/>
    <w:semiHidden/>
    <w:qFormat/>
    <w:rsid w:val="006816F5"/>
    <w:rPr>
      <w:strike/>
      <w:color w:val="FF0000"/>
    </w:rPr>
  </w:style>
  <w:style w:type="character" w:customStyle="1" w:styleId="Updated">
    <w:name w:val="Updated"/>
    <w:aliases w:val="Green"/>
    <w:basedOn w:val="DefaultParagraphFont"/>
    <w:uiPriority w:val="8"/>
    <w:semiHidden/>
    <w:qFormat/>
    <w:rsid w:val="006816F5"/>
    <w:rPr>
      <w:color w:val="70AD47" w:themeColor="accent6"/>
    </w:rPr>
  </w:style>
  <w:style w:type="paragraph" w:styleId="ListNumber2">
    <w:name w:val="List Number 2"/>
    <w:aliases w:val="Letter(lvl 2)"/>
    <w:basedOn w:val="ListNumber"/>
    <w:uiPriority w:val="13"/>
    <w:semiHidden/>
    <w:locked/>
    <w:rsid w:val="00614599"/>
    <w:pPr>
      <w:numPr>
        <w:numId w:val="5"/>
      </w:numPr>
    </w:pPr>
  </w:style>
  <w:style w:type="paragraph" w:styleId="ListNumber">
    <w:name w:val="List Number"/>
    <w:aliases w:val="(lvl 1)"/>
    <w:basedOn w:val="Normal"/>
    <w:uiPriority w:val="12"/>
    <w:semiHidden/>
    <w:rsid w:val="00614599"/>
    <w:pPr>
      <w:numPr>
        <w:numId w:val="4"/>
      </w:numPr>
      <w:spacing w:line="324" w:lineRule="auto"/>
      <w:contextualSpacing/>
    </w:pPr>
  </w:style>
  <w:style w:type="numbering" w:customStyle="1" w:styleId="OrderedList">
    <w:name w:val="Ordered List"/>
    <w:basedOn w:val="NoList"/>
    <w:uiPriority w:val="99"/>
    <w:rsid w:val="000828D4"/>
    <w:pPr>
      <w:numPr>
        <w:numId w:val="7"/>
      </w:numPr>
    </w:pPr>
  </w:style>
  <w:style w:type="paragraph" w:customStyle="1" w:styleId="OrderedListlvl2">
    <w:name w:val="Ordered List (lvl 2)"/>
    <w:basedOn w:val="OrderedListLvl1"/>
    <w:uiPriority w:val="6"/>
    <w:qFormat/>
    <w:rsid w:val="00DF50BE"/>
    <w:pPr>
      <w:numPr>
        <w:numId w:val="8"/>
      </w:numPr>
      <w:ind w:left="720"/>
    </w:pPr>
  </w:style>
  <w:style w:type="paragraph" w:customStyle="1" w:styleId="OrderedListlvl3">
    <w:name w:val="Ordered List (lvl 3)"/>
    <w:basedOn w:val="OrderedListlvl2"/>
    <w:uiPriority w:val="6"/>
    <w:qFormat/>
    <w:rsid w:val="00850BE6"/>
    <w:pPr>
      <w:numPr>
        <w:numId w:val="9"/>
      </w:numPr>
      <w:ind w:left="1210"/>
    </w:pPr>
  </w:style>
  <w:style w:type="paragraph" w:styleId="NoSpacing">
    <w:name w:val="No Spacing"/>
    <w:uiPriority w:val="14"/>
    <w:semiHidden/>
    <w:locked/>
    <w:rsid w:val="000828D4"/>
  </w:style>
  <w:style w:type="paragraph" w:styleId="ListNumber3">
    <w:name w:val="List Number 3"/>
    <w:basedOn w:val="Normal"/>
    <w:uiPriority w:val="99"/>
    <w:semiHidden/>
    <w:locked/>
    <w:rsid w:val="000828D4"/>
    <w:pPr>
      <w:numPr>
        <w:numId w:val="6"/>
      </w:numPr>
      <w:contextualSpacing/>
    </w:pPr>
  </w:style>
  <w:style w:type="paragraph" w:styleId="List3">
    <w:name w:val="List 3"/>
    <w:basedOn w:val="Normal"/>
    <w:link w:val="List3Char"/>
    <w:uiPriority w:val="99"/>
    <w:semiHidden/>
    <w:locked/>
    <w:rsid w:val="000828D4"/>
    <w:pPr>
      <w:ind w:left="1080" w:hanging="360"/>
      <w:contextualSpacing/>
    </w:pPr>
  </w:style>
  <w:style w:type="character" w:styleId="LineNumber">
    <w:name w:val="line number"/>
    <w:basedOn w:val="DefaultParagraphFont"/>
    <w:uiPriority w:val="99"/>
    <w:semiHidden/>
    <w:locked/>
    <w:rsid w:val="000828D4"/>
  </w:style>
  <w:style w:type="character" w:customStyle="1" w:styleId="List3Char">
    <w:name w:val="List 3 Char"/>
    <w:basedOn w:val="DefaultParagraphFont"/>
    <w:link w:val="List3"/>
    <w:uiPriority w:val="99"/>
    <w:semiHidden/>
    <w:rsid w:val="00FD6013"/>
  </w:style>
  <w:style w:type="paragraph" w:customStyle="1" w:styleId="Title1">
    <w:name w:val="Title1"/>
    <w:basedOn w:val="Title"/>
    <w:qFormat/>
    <w:rsid w:val="0059518D"/>
    <w:pPr>
      <w:spacing w:after="100"/>
    </w:pPr>
    <w:rPr>
      <w:rFonts w:ascii="Barlow Condensed SemiBold" w:hAnsi="Barlow Condensed SemiBold"/>
      <w:caps/>
      <w:color w:val="CE8904"/>
      <w:sz w:val="58"/>
    </w:rPr>
  </w:style>
  <w:style w:type="paragraph" w:styleId="Title">
    <w:name w:val="Title"/>
    <w:basedOn w:val="Normal"/>
    <w:next w:val="Normal"/>
    <w:link w:val="TitleChar"/>
    <w:uiPriority w:val="12"/>
    <w:semiHidden/>
    <w:qFormat/>
    <w:locked/>
    <w:rsid w:val="005E4D78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2"/>
    <w:semiHidden/>
    <w:rsid w:val="005E4D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59518D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16677"/>
    <w:pPr>
      <w:widowControl w:val="0"/>
      <w:autoSpaceDE w:val="0"/>
      <w:autoSpaceDN w:val="0"/>
      <w:spacing w:before="0" w:after="0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40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isener\Desktop\Risk%20Items\Wildfire%20Checklist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B xmlns="e5d1f10f-811e-43df-b634-67b664d4592f">
      <Value>N/A</Value>
    </LOB>
    <lcf76f155ced4ddcb4097134ff3c332f xmlns="e5d1f10f-811e-43df-b634-67b664d4592f">
      <Terms xmlns="http://schemas.microsoft.com/office/infopath/2007/PartnerControls"/>
    </lcf76f155ced4ddcb4097134ff3c332f>
    <TaxCatchAll xmlns="624d9927-6ede-41f4-a650-632bc4ea70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1A05C7BBFADD48BDA6FB76D2676C10" ma:contentTypeVersion="14" ma:contentTypeDescription="Create a new document." ma:contentTypeScope="" ma:versionID="dfdbb6f0684840ced3686195f9150137">
  <xsd:schema xmlns:xsd="http://www.w3.org/2001/XMLSchema" xmlns:xs="http://www.w3.org/2001/XMLSchema" xmlns:p="http://schemas.microsoft.com/office/2006/metadata/properties" xmlns:ns2="e5d1f10f-811e-43df-b634-67b664d4592f" xmlns:ns3="624d9927-6ede-41f4-a650-632bc4ea706e" targetNamespace="http://schemas.microsoft.com/office/2006/metadata/properties" ma:root="true" ma:fieldsID="9efae2a4e4d91ddff7cad8d57c75b3b6" ns2:_="" ns3:_="">
    <xsd:import namespace="e5d1f10f-811e-43df-b634-67b664d4592f"/>
    <xsd:import namespace="624d9927-6ede-41f4-a650-632bc4ea70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OB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1f10f-811e-43df-b634-67b664d459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OB" ma:index="14" nillable="true" ma:displayName="LOB" ma:default="N/A" ma:internalName="LOB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CCIDENT AND SICKNESS"/>
                        <xsd:enumeration value="AUTOMOBILE"/>
                        <xsd:enumeration value="AVIATION"/>
                        <xsd:enumeration value="BOILER AND MACHINERY"/>
                        <xsd:enumeration value="BUILDERS RISK"/>
                        <xsd:enumeration value="CGL"/>
                        <xsd:enumeration value="CRIME"/>
                        <xsd:enumeration value="CYBER"/>
                        <xsd:enumeration value="D&amp;O"/>
                        <xsd:enumeration value="E&amp;O"/>
                        <xsd:enumeration value="EIL"/>
                        <xsd:enumeration value="GARAGE"/>
                        <xsd:enumeration value="MED MAL"/>
                        <xsd:enumeration value="NON-OWNED AUTOMOBILE"/>
                        <xsd:enumeration value="PROJECT SPECIFIC POLLUTION"/>
                        <xsd:enumeration value="PROJECT SPECIFIC PROF LIABILITY"/>
                        <xsd:enumeration value="PROPERTY"/>
                        <xsd:enumeration value="REINSURANCE"/>
                        <xsd:enumeration value="TERRORISM"/>
                        <xsd:enumeration value="UMBRELLA"/>
                        <xsd:enumeration value="VOLUNTEER ACCIDENT"/>
                        <xsd:enumeration value="WRAP UP LIABILITY"/>
                        <xsd:enumeration value="BUSINESS INTERRUPTION"/>
                        <xsd:enumeration value="CONSTRUCTION"/>
                        <xsd:enumeration value="SPECIAL EVENT"/>
                        <xsd:enumeration value="N/A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149f83a-e06c-407f-affb-f4f496892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4d9927-6ede-41f4-a650-632bc4ea706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f9bf25e1-ffdc-423e-9481-407ad78fe20f}" ma:internalName="TaxCatchAll" ma:showField="CatchAllData" ma:web="624d9927-6ede-41f4-a650-632bc4ea70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20B264-AD8E-43A4-BBF1-0B2E793DD7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C55397-E59C-4AA3-A3D6-64C8B539D4DA}">
  <ds:schemaRefs>
    <ds:schemaRef ds:uri="http://schemas.microsoft.com/office/2006/metadata/properties"/>
    <ds:schemaRef ds:uri="http://schemas.microsoft.com/office/infopath/2007/PartnerControls"/>
    <ds:schemaRef ds:uri="e5d1f10f-811e-43df-b634-67b664d4592f"/>
    <ds:schemaRef ds:uri="624d9927-6ede-41f4-a650-632bc4ea706e"/>
  </ds:schemaRefs>
</ds:datastoreItem>
</file>

<file path=customXml/itemProps3.xml><?xml version="1.0" encoding="utf-8"?>
<ds:datastoreItem xmlns:ds="http://schemas.openxmlformats.org/officeDocument/2006/customXml" ds:itemID="{E2E0D1C8-A3DC-456E-84F1-63C6D5BFC8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FAB356-FA24-4978-8AFE-3F0C03749E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d1f10f-811e-43df-b634-67b664d4592f"/>
    <ds:schemaRef ds:uri="624d9927-6ede-41f4-a650-632bc4ea7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Wildfire Checklist </Template>
  <TotalTime>10</TotalTime>
  <Pages>1</Pages>
  <Words>1556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The Agency</Company>
  <LinksUpToDate>false</LinksUpToDate>
  <CharactersWithSpaces>10406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Eisener</dc:creator>
  <cp:keywords/>
  <dc:description/>
  <cp:lastModifiedBy>Victoria Eisener</cp:lastModifiedBy>
  <cp:revision>4</cp:revision>
  <cp:lastPrinted>2018-04-25T22:05:00Z</cp:lastPrinted>
  <dcterms:created xsi:type="dcterms:W3CDTF">2025-02-12T15:09:00Z</dcterms:created>
  <dcterms:modified xsi:type="dcterms:W3CDTF">2025-02-12T23:26:00Z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0x010100FE1A05C7BBFADD48BDA6FB76D2676C10</vt:lpwstr>
  </property>
  <property fmtid="{D5CDD505-2E9C-101B-9397-08002B2CF9AE}" pid="3" name="ShowInCatalog">
    <vt:bool>true</vt:bool>
  </property>
</Properties>
</file>